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7157FB9" w14:textId="77777777" w:rsidR="009E7CE1" w:rsidRPr="00877FCC" w:rsidRDefault="00BE4D96" w:rsidP="002916AE">
      <w:pPr>
        <w:pBdr>
          <w:bottom w:val="single" w:sz="4" w:space="1" w:color="auto"/>
        </w:pBdr>
        <w:jc w:val="left"/>
        <w:rPr>
          <w:rFonts w:ascii="Arial" w:hAnsi="Arial" w:cs="Arial"/>
          <w:b/>
          <w:color w:val="8EAADB" w:themeColor="accent1" w:themeTint="99"/>
          <w:sz w:val="20"/>
          <w:szCs w:val="20"/>
        </w:rPr>
      </w:pPr>
      <w:r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>MODULO RICHIESTA</w:t>
      </w:r>
      <w:r w:rsidR="008F796B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 xml:space="preserve"> FINANZIAMENTI</w:t>
      </w:r>
      <w:r w:rsidR="0056210F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 xml:space="preserve"> MOSTRE, </w:t>
      </w:r>
      <w:r w:rsidR="009601E2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>SEMINARI</w:t>
      </w:r>
      <w:r w:rsidR="00532079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 xml:space="preserve"> E CONVEGNI </w:t>
      </w:r>
      <w:r w:rsidR="00792C87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 xml:space="preserve">– </w:t>
      </w:r>
      <w:r w:rsidR="000E17D1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 xml:space="preserve"> 20</w:t>
      </w:r>
      <w:r w:rsidR="000875A9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>2</w:t>
      </w:r>
      <w:r w:rsidR="00C465A8" w:rsidRPr="00877FCC">
        <w:rPr>
          <w:rFonts w:ascii="Arial" w:hAnsi="Arial" w:cs="Arial"/>
          <w:b/>
          <w:color w:val="8EAADB" w:themeColor="accent1" w:themeTint="99"/>
          <w:sz w:val="20"/>
          <w:szCs w:val="20"/>
        </w:rPr>
        <w:t>2</w:t>
      </w:r>
    </w:p>
    <w:p w14:paraId="0ED1E6AE" w14:textId="77777777" w:rsidR="00DA4FF3" w:rsidRPr="008D1326" w:rsidRDefault="008D1326" w:rsidP="008D1326">
      <w:pPr>
        <w:pStyle w:val="Default"/>
      </w:pPr>
      <w:r w:rsidRPr="00877FCC">
        <w:rPr>
          <w:rFonts w:ascii="Arial" w:hAnsi="Arial" w:cs="Arial"/>
          <w:b/>
          <w:sz w:val="20"/>
          <w:szCs w:val="20"/>
        </w:rPr>
        <w:t xml:space="preserve">LEGGERE CORTESEMENTE &gt; </w:t>
      </w:r>
      <w:r w:rsidRPr="00877FCC">
        <w:t xml:space="preserve"> </w:t>
      </w:r>
      <w:r w:rsidRPr="00877FCC">
        <w:rPr>
          <w:b/>
          <w:bCs/>
          <w:i/>
          <w:iCs/>
        </w:rPr>
        <w:t xml:space="preserve">Regolamento </w:t>
      </w:r>
      <w:r w:rsidR="000A6215" w:rsidRPr="00877FCC">
        <w:rPr>
          <w:b/>
          <w:bCs/>
          <w:i/>
          <w:iCs/>
        </w:rPr>
        <w:t>finanziamenti</w:t>
      </w:r>
      <w:r w:rsidRPr="00877FCC">
        <w:rPr>
          <w:b/>
          <w:bCs/>
          <w:i/>
          <w:iCs/>
        </w:rPr>
        <w:t xml:space="preserve"> eventi culturali - DAStU</w:t>
      </w:r>
    </w:p>
    <w:p w14:paraId="258B481A" w14:textId="77777777" w:rsidR="008D1326" w:rsidRPr="002B4F17" w:rsidRDefault="008D1326">
      <w:pPr>
        <w:rPr>
          <w:rFonts w:ascii="Arial" w:hAnsi="Arial" w:cs="Arial"/>
          <w:sz w:val="20"/>
          <w:szCs w:val="20"/>
        </w:rPr>
      </w:pPr>
    </w:p>
    <w:p w14:paraId="6B59CB55" w14:textId="77777777" w:rsidR="009601E2" w:rsidRPr="002B4F17" w:rsidRDefault="00DA4FF3">
      <w:pPr>
        <w:rPr>
          <w:rFonts w:ascii="Arial" w:hAnsi="Arial" w:cs="Arial"/>
          <w:b/>
          <w:sz w:val="20"/>
          <w:szCs w:val="20"/>
        </w:rPr>
      </w:pPr>
      <w:r w:rsidRPr="002B4F17">
        <w:rPr>
          <w:rFonts w:ascii="Arial" w:hAnsi="Arial" w:cs="Arial"/>
          <w:b/>
          <w:sz w:val="20"/>
          <w:szCs w:val="20"/>
        </w:rPr>
        <w:t>Titolo</w:t>
      </w:r>
      <w:r w:rsidR="00130343" w:rsidRPr="002B4F17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9781"/>
      </w:tblGrid>
      <w:tr w:rsidR="009601E2" w:rsidRPr="00ED4ACD" w14:paraId="1C57FD6D" w14:textId="77777777" w:rsidTr="005A36BA">
        <w:tc>
          <w:tcPr>
            <w:tcW w:w="9781" w:type="dxa"/>
          </w:tcPr>
          <w:p w14:paraId="6EDA7D6D" w14:textId="77777777" w:rsidR="009601E2" w:rsidRPr="00ED4ACD" w:rsidRDefault="009601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AC10C" w14:textId="77777777" w:rsidR="008F796B" w:rsidRPr="00ED4ACD" w:rsidRDefault="008F79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9CCC56" w14:textId="77777777" w:rsidR="00DA3A87" w:rsidRPr="00ED4ACD" w:rsidRDefault="00DA3A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A1ED93" w14:textId="77777777" w:rsidR="000D1FD9" w:rsidRPr="002B4F17" w:rsidRDefault="000D1FD9" w:rsidP="00130343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ook w:val="01E0" w:firstRow="1" w:lastRow="1" w:firstColumn="1" w:lastColumn="1" w:noHBand="0" w:noVBand="0"/>
      </w:tblPr>
      <w:tblGrid>
        <w:gridCol w:w="425"/>
        <w:gridCol w:w="1701"/>
        <w:gridCol w:w="425"/>
        <w:gridCol w:w="1701"/>
        <w:gridCol w:w="425"/>
        <w:gridCol w:w="1701"/>
        <w:gridCol w:w="425"/>
        <w:gridCol w:w="3086"/>
      </w:tblGrid>
      <w:tr w:rsidR="00BB595A" w:rsidRPr="00ED4ACD" w14:paraId="219EFD05" w14:textId="77777777" w:rsidTr="005A36BA">
        <w:trPr>
          <w:trHeight w:val="255"/>
        </w:trPr>
        <w:tc>
          <w:tcPr>
            <w:tcW w:w="425" w:type="dxa"/>
          </w:tcPr>
          <w:p w14:paraId="3D241C56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5FD381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seminario</w:t>
            </w:r>
          </w:p>
        </w:tc>
        <w:tc>
          <w:tcPr>
            <w:tcW w:w="425" w:type="dxa"/>
          </w:tcPr>
          <w:p w14:paraId="5041C18C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AAEEDB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convegno</w:t>
            </w:r>
          </w:p>
        </w:tc>
        <w:tc>
          <w:tcPr>
            <w:tcW w:w="425" w:type="dxa"/>
          </w:tcPr>
          <w:p w14:paraId="0999F69E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6C192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mostra</w:t>
            </w:r>
          </w:p>
        </w:tc>
        <w:tc>
          <w:tcPr>
            <w:tcW w:w="425" w:type="dxa"/>
          </w:tcPr>
          <w:p w14:paraId="1C8CE465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6422AEF6" w14:textId="77777777" w:rsidR="00BB595A" w:rsidRPr="00ED4ACD" w:rsidRDefault="007A3ACE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BB595A" w:rsidRPr="00ED4ACD">
              <w:rPr>
                <w:rFonts w:ascii="Arial" w:hAnsi="Arial" w:cs="Arial"/>
                <w:sz w:val="20"/>
                <w:szCs w:val="20"/>
              </w:rPr>
              <w:t>ltro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595A" w:rsidRPr="00ED4ACD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</w:tr>
    </w:tbl>
    <w:p w14:paraId="6B5D60A3" w14:textId="77777777" w:rsidR="00FF26F7" w:rsidRDefault="00FF26F7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ook w:val="01E0" w:firstRow="1" w:lastRow="1" w:firstColumn="1" w:lastColumn="1" w:noHBand="0" w:noVBand="0"/>
      </w:tblPr>
      <w:tblGrid>
        <w:gridCol w:w="425"/>
        <w:gridCol w:w="1701"/>
        <w:gridCol w:w="425"/>
        <w:gridCol w:w="1701"/>
        <w:gridCol w:w="425"/>
        <w:gridCol w:w="1701"/>
        <w:gridCol w:w="425"/>
        <w:gridCol w:w="3086"/>
      </w:tblGrid>
      <w:tr w:rsidR="008F796B" w:rsidRPr="00ED4ACD" w14:paraId="06DB0107" w14:textId="77777777" w:rsidTr="005A36BA">
        <w:trPr>
          <w:trHeight w:val="255"/>
        </w:trPr>
        <w:tc>
          <w:tcPr>
            <w:tcW w:w="425" w:type="dxa"/>
          </w:tcPr>
          <w:p w14:paraId="7851336A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2E606B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nazionale</w:t>
            </w:r>
          </w:p>
        </w:tc>
        <w:tc>
          <w:tcPr>
            <w:tcW w:w="425" w:type="dxa"/>
          </w:tcPr>
          <w:p w14:paraId="3435CCE7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028034" w14:textId="77777777" w:rsidR="007A1968" w:rsidRPr="00ED4ACD" w:rsidRDefault="007A1968" w:rsidP="008F796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8F796B">
              <w:rPr>
                <w:rFonts w:ascii="Arial" w:hAnsi="Arial" w:cs="Arial"/>
                <w:sz w:val="20"/>
                <w:szCs w:val="20"/>
              </w:rPr>
              <w:t>nternazionale</w:t>
            </w:r>
          </w:p>
        </w:tc>
        <w:tc>
          <w:tcPr>
            <w:tcW w:w="425" w:type="dxa"/>
          </w:tcPr>
          <w:p w14:paraId="6DFD0CE6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E4D4BC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C1E978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2266AC6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C32DE1" w14:textId="77777777" w:rsidR="008F796B" w:rsidRDefault="008F796B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072" w:type="dxa"/>
        <w:tblLook w:val="01E0" w:firstRow="1" w:lastRow="1" w:firstColumn="1" w:lastColumn="1" w:noHBand="0" w:noVBand="0"/>
      </w:tblPr>
      <w:tblGrid>
        <w:gridCol w:w="425"/>
        <w:gridCol w:w="8647"/>
      </w:tblGrid>
      <w:tr w:rsidR="005A36BA" w:rsidRPr="00ED4ACD" w14:paraId="0A2D1585" w14:textId="77777777" w:rsidTr="005A36BA">
        <w:trPr>
          <w:trHeight w:val="255"/>
        </w:trPr>
        <w:tc>
          <w:tcPr>
            <w:tcW w:w="425" w:type="dxa"/>
          </w:tcPr>
          <w:p w14:paraId="4CC3DD64" w14:textId="77777777" w:rsidR="005A36BA" w:rsidRPr="00ED4ACD" w:rsidRDefault="005A36BA" w:rsidP="00D44CD0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7" w:type="dxa"/>
          </w:tcPr>
          <w:p w14:paraId="11111834" w14:textId="77777777" w:rsidR="005A36BA" w:rsidRPr="005A36BA" w:rsidRDefault="005A36BA" w:rsidP="00D44CD0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5A36BA">
              <w:rPr>
                <w:rFonts w:ascii="Arial" w:hAnsi="Arial" w:cs="Arial"/>
                <w:sz w:val="20"/>
                <w:szCs w:val="20"/>
              </w:rPr>
              <w:t>Flaggare se la tematica è affine al Progetto di Eccellenza del Dastu sulle Fragilità Territoriali</w:t>
            </w:r>
          </w:p>
        </w:tc>
      </w:tr>
    </w:tbl>
    <w:p w14:paraId="7E9F3514" w14:textId="77777777" w:rsidR="007A1968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CC42F16" w14:textId="77777777" w:rsidR="007A1968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D4F2B58" w14:textId="77777777" w:rsidR="007A1968" w:rsidRPr="002B4F17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1807"/>
        <w:gridCol w:w="2434"/>
        <w:gridCol w:w="1415"/>
        <w:gridCol w:w="1977"/>
        <w:gridCol w:w="383"/>
        <w:gridCol w:w="1765"/>
      </w:tblGrid>
      <w:tr w:rsidR="002B4F17" w:rsidRPr="00ED4ACD" w14:paraId="6B17B2F5" w14:textId="77777777" w:rsidTr="005A36BA">
        <w:trPr>
          <w:trHeight w:val="284"/>
        </w:trPr>
        <w:tc>
          <w:tcPr>
            <w:tcW w:w="1809" w:type="dxa"/>
          </w:tcPr>
          <w:p w14:paraId="713EAC54" w14:textId="77777777" w:rsidR="002B4F17" w:rsidRPr="00ED4ACD" w:rsidRDefault="00D136E1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>ata dell’evento</w:t>
            </w:r>
          </w:p>
        </w:tc>
        <w:tc>
          <w:tcPr>
            <w:tcW w:w="2444" w:type="dxa"/>
          </w:tcPr>
          <w:p w14:paraId="0C65F8CC" w14:textId="77777777" w:rsidR="002B4F17" w:rsidRPr="00ED4ACD" w:rsidRDefault="002B4F17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F065B56" w14:textId="77777777" w:rsidR="002B4F17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D4ACD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>urata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 xml:space="preserve"> da</w:t>
            </w:r>
            <w:r w:rsidR="00D136E1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985" w:type="dxa"/>
          </w:tcPr>
          <w:p w14:paraId="71EAD90B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59955CED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D4AC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136E1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772" w:type="dxa"/>
          </w:tcPr>
          <w:p w14:paraId="521AD985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7395393" w14:textId="77777777" w:rsidR="002B4F17" w:rsidRDefault="002B4F17" w:rsidP="007A3AC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16356D" w:rsidRPr="00941B2B" w14:paraId="192F8CE2" w14:textId="77777777" w:rsidTr="005A36BA">
        <w:tc>
          <w:tcPr>
            <w:tcW w:w="4678" w:type="dxa"/>
          </w:tcPr>
          <w:p w14:paraId="3D47D78A" w14:textId="77777777" w:rsidR="00BB4174" w:rsidRPr="00877FCC" w:rsidRDefault="0024270D" w:rsidP="00BB417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77FC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8D1326" w:rsidRPr="00877FCC">
              <w:rPr>
                <w:rFonts w:ascii="Arial" w:hAnsi="Arial" w:cs="Arial"/>
                <w:b/>
                <w:sz w:val="20"/>
                <w:szCs w:val="20"/>
              </w:rPr>
              <w:t>esponsabili scientifici</w:t>
            </w:r>
            <w:r w:rsidR="0016356D" w:rsidRPr="00877FCC">
              <w:rPr>
                <w:rFonts w:ascii="Arial" w:hAnsi="Arial" w:cs="Arial"/>
                <w:b/>
                <w:sz w:val="20"/>
                <w:szCs w:val="20"/>
              </w:rPr>
              <w:t xml:space="preserve"> dell’iniziativa</w:t>
            </w:r>
            <w:r w:rsidR="00BB4174" w:rsidRPr="00877FC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1326" w:rsidRPr="00877FC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08249843" w14:textId="77777777" w:rsidR="00BB4174" w:rsidRPr="00877FCC" w:rsidRDefault="0024270D" w:rsidP="00BB417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77FCC">
              <w:rPr>
                <w:rFonts w:ascii="Arial" w:hAnsi="Arial" w:cs="Arial"/>
                <w:b/>
                <w:sz w:val="20"/>
                <w:szCs w:val="20"/>
              </w:rPr>
              <w:t xml:space="preserve">( </w:t>
            </w:r>
            <w:r w:rsidR="008D1326" w:rsidRPr="00877FCC">
              <w:rPr>
                <w:rFonts w:ascii="Arial" w:hAnsi="Arial" w:cs="Arial"/>
                <w:b/>
                <w:sz w:val="20"/>
                <w:szCs w:val="20"/>
              </w:rPr>
              <w:t>≥  3</w:t>
            </w:r>
            <w:r w:rsidRPr="00877FCC">
              <w:rPr>
                <w:rFonts w:ascii="Arial" w:hAnsi="Arial" w:cs="Arial"/>
                <w:b/>
                <w:sz w:val="20"/>
                <w:szCs w:val="20"/>
              </w:rPr>
              <w:t xml:space="preserve"> docenti</w:t>
            </w:r>
            <w:r w:rsidR="00BB4174" w:rsidRPr="00877FCC">
              <w:rPr>
                <w:rFonts w:ascii="Arial" w:hAnsi="Arial" w:cs="Arial"/>
                <w:b/>
                <w:sz w:val="20"/>
                <w:szCs w:val="20"/>
              </w:rPr>
              <w:t xml:space="preserve"> Dastu</w:t>
            </w:r>
            <w:r w:rsidRPr="00877FC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</w:p>
          <w:p w14:paraId="7EF1EE9E" w14:textId="77777777" w:rsidR="00BB4174" w:rsidRDefault="00BB4174" w:rsidP="00BB4174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225C3104" w14:textId="77777777" w:rsidR="008D1326" w:rsidRPr="00B250F6" w:rsidRDefault="008D1326" w:rsidP="00BB4174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103" w:type="dxa"/>
          </w:tcPr>
          <w:p w14:paraId="45D1259E" w14:textId="77777777" w:rsidR="0016356D" w:rsidRDefault="0016356D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9CFCF6" w14:textId="77777777" w:rsidR="008D1326" w:rsidRDefault="008D1326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8A125AF" w14:textId="77777777" w:rsidR="005200A9" w:rsidRPr="00941B2B" w:rsidRDefault="005200A9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3C7991" w14:textId="77777777" w:rsidR="0016356D" w:rsidRDefault="0016356D" w:rsidP="007A3AC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B1083BF" w14:textId="77777777" w:rsidR="00582A7E" w:rsidRDefault="00582A7E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039B0896" w14:textId="77777777" w:rsidR="0016356D" w:rsidRPr="00D136E1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Programma dell’evento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(abstract max </w:t>
      </w:r>
      <w:r w:rsidR="00D4245B">
        <w:rPr>
          <w:rFonts w:ascii="Arial" w:hAnsi="Arial" w:cs="Arial"/>
          <w:b/>
          <w:sz w:val="20"/>
          <w:szCs w:val="20"/>
        </w:rPr>
        <w:t>2</w:t>
      </w:r>
      <w:r w:rsidRPr="00D136E1">
        <w:rPr>
          <w:rFonts w:ascii="Arial" w:hAnsi="Arial" w:cs="Arial"/>
          <w:b/>
          <w:sz w:val="20"/>
          <w:szCs w:val="20"/>
        </w:rPr>
        <w:t>00 parole</w:t>
      </w:r>
      <w:r w:rsidR="0016356D" w:rsidRPr="00D136E1">
        <w:rPr>
          <w:rFonts w:ascii="Arial" w:hAnsi="Arial" w:cs="Arial"/>
          <w:b/>
          <w:sz w:val="20"/>
          <w:szCs w:val="20"/>
        </w:rPr>
        <w:t>) – (eventuale programma dettagliato da allegare)</w:t>
      </w:r>
    </w:p>
    <w:p w14:paraId="6DA51FEE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2C6EB90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447E820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5A0F45B" w14:textId="77777777" w:rsidR="005200A9" w:rsidRPr="002B4F17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ACB3401" w14:textId="77777777" w:rsidR="00D136E1" w:rsidRDefault="00D136E1" w:rsidP="00D136E1">
      <w:pPr>
        <w:tabs>
          <w:tab w:val="left" w:pos="142"/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096E840" w14:textId="77777777" w:rsidR="00D136E1" w:rsidRP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Elenco dei relatori invitati e loro strutture di riferimento</w:t>
      </w:r>
    </w:p>
    <w:p w14:paraId="0858A9A8" w14:textId="77777777" w:rsid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C7153AB" w14:textId="77777777" w:rsid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2A3A575" w14:textId="77777777" w:rsidR="005200A9" w:rsidRDefault="005200A9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B0F4747" w14:textId="77777777" w:rsidR="0016356D" w:rsidRDefault="0016356D" w:rsidP="0016356D">
      <w:pPr>
        <w:tabs>
          <w:tab w:val="left" w:pos="142"/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242E5D77" w14:textId="77777777" w:rsidR="0016356D" w:rsidRPr="00D136E1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Risultati prefissi</w:t>
      </w:r>
    </w:p>
    <w:p w14:paraId="21C45C93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05202BAD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E384F22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140A98A" w14:textId="77777777" w:rsidR="0016356D" w:rsidRPr="002B4F17" w:rsidRDefault="0016356D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8B4D2F8" w14:textId="77777777" w:rsidR="0024270D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Target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(specificare fascia di utenza</w:t>
      </w:r>
      <w:r>
        <w:rPr>
          <w:rFonts w:ascii="Arial" w:hAnsi="Arial" w:cs="Arial"/>
          <w:b/>
          <w:sz w:val="20"/>
          <w:szCs w:val="20"/>
        </w:rPr>
        <w:t xml:space="preserve"> a cui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è rivolta l’iniziativa) </w:t>
      </w:r>
    </w:p>
    <w:p w14:paraId="277016F0" w14:textId="77777777" w:rsidR="00195C38" w:rsidRDefault="00195C38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</w:p>
    <w:p w14:paraId="0FA58DFA" w14:textId="122CCA29" w:rsidR="000F7A84" w:rsidRPr="00195C38" w:rsidRDefault="0024270D" w:rsidP="00195C38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195C38">
        <w:rPr>
          <w:rFonts w:ascii="Arial" w:hAnsi="Arial" w:cs="Arial"/>
          <w:b/>
          <w:sz w:val="20"/>
          <w:szCs w:val="20"/>
        </w:rPr>
        <w:t>N.B. Eventi finanziati con il fondo non possono essere limitati al solo ambito didattico</w:t>
      </w:r>
    </w:p>
    <w:p w14:paraId="5D4471D5" w14:textId="77777777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25CFD332" w14:textId="1A84D160" w:rsidR="000F7A84" w:rsidRDefault="000F7A84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460FDA7" w14:textId="47EFEF32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AB830FF" w14:textId="673C8CB0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8EE24EA" w14:textId="030AEAD8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4E01F08" w14:textId="35136973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4C12EB4" w14:textId="422985A2" w:rsidR="00195C38" w:rsidRDefault="00195C38" w:rsidP="00195C38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DF87450" w14:textId="77777777" w:rsidR="00195C38" w:rsidRPr="002B4F17" w:rsidRDefault="00195C38" w:rsidP="00195C38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E0592B7" w14:textId="77777777" w:rsidR="00195C38" w:rsidRDefault="00195C38" w:rsidP="00195C38">
      <w:pP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</w:p>
    <w:p w14:paraId="65DFAB21" w14:textId="77777777" w:rsidR="00195C38" w:rsidRDefault="00195C38" w:rsidP="000F7A84">
      <w:pPr>
        <w:pBdr>
          <w:top w:val="single" w:sz="4" w:space="1" w:color="auto"/>
        </w:pBd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</w:p>
    <w:p w14:paraId="30E5DE56" w14:textId="66DA75A2" w:rsidR="000F7A84" w:rsidRPr="00D136E1" w:rsidRDefault="000F7A84" w:rsidP="000F7A84">
      <w:pPr>
        <w:pBdr>
          <w:top w:val="single" w:sz="4" w:space="1" w:color="auto"/>
        </w:pBd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lastRenderedPageBreak/>
        <w:t>Sede</w:t>
      </w:r>
      <w:r w:rsidRPr="002B4F17">
        <w:rPr>
          <w:rFonts w:ascii="Arial" w:hAnsi="Arial" w:cs="Arial"/>
          <w:sz w:val="20"/>
          <w:szCs w:val="20"/>
        </w:rPr>
        <w:tab/>
      </w:r>
      <w:r w:rsidRPr="002B4F1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</w:t>
      </w:r>
      <w:r w:rsidRPr="00D136E1">
        <w:rPr>
          <w:rFonts w:ascii="Arial" w:hAnsi="Arial" w:cs="Arial"/>
          <w:b/>
          <w:sz w:val="20"/>
          <w:szCs w:val="20"/>
        </w:rPr>
        <w:t>Presso altra sede (specificare)</w:t>
      </w: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4678"/>
        <w:gridCol w:w="5103"/>
      </w:tblGrid>
      <w:tr w:rsidR="000F7A84" w:rsidRPr="00ED4ACD" w14:paraId="15BE664B" w14:textId="77777777" w:rsidTr="005A36BA">
        <w:trPr>
          <w:trHeight w:val="329"/>
        </w:trPr>
        <w:tc>
          <w:tcPr>
            <w:tcW w:w="4678" w:type="dxa"/>
          </w:tcPr>
          <w:p w14:paraId="7D8F536B" w14:textId="77777777" w:rsidR="000F7A84" w:rsidRPr="00ED4ACD" w:rsidRDefault="000F7A84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E802954" w14:textId="77777777" w:rsidR="000F7A84" w:rsidRPr="00ED4ACD" w:rsidRDefault="000F7A84" w:rsidP="000F7A8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66F894" w14:textId="77777777" w:rsidR="0016356D" w:rsidRDefault="0016356D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D5B1B7C" w14:textId="77777777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501B6A0" w14:textId="5B54399F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933617A" w14:textId="532F618E" w:rsidR="00195C38" w:rsidRDefault="00195C38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BBE756D" w14:textId="77777777" w:rsidR="00195C38" w:rsidRDefault="00195C38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DC7F3B0" w14:textId="77777777" w:rsidR="005200A9" w:rsidRDefault="005200A9" w:rsidP="00BE373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</w:p>
    <w:p w14:paraId="3ADC7F6E" w14:textId="77777777" w:rsidR="009C32DF" w:rsidRPr="00D136E1" w:rsidRDefault="00D136E1" w:rsidP="00BE373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Previsione di spesa</w:t>
      </w:r>
    </w:p>
    <w:p w14:paraId="3811664B" w14:textId="77777777" w:rsidR="0056210F" w:rsidRPr="002B4F17" w:rsidRDefault="0056210F" w:rsidP="002E036A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ayout w:type="fixed"/>
        <w:tblLook w:val="01E0" w:firstRow="1" w:lastRow="1" w:firstColumn="1" w:lastColumn="1" w:noHBand="0" w:noVBand="0"/>
      </w:tblPr>
      <w:tblGrid>
        <w:gridCol w:w="3369"/>
        <w:gridCol w:w="1984"/>
        <w:gridCol w:w="2268"/>
        <w:gridCol w:w="2268"/>
      </w:tblGrid>
      <w:tr w:rsidR="0034301D" w:rsidRPr="00ED4ACD" w14:paraId="2A52D16C" w14:textId="77777777" w:rsidTr="005A36BA">
        <w:trPr>
          <w:trHeight w:val="284"/>
        </w:trPr>
        <w:tc>
          <w:tcPr>
            <w:tcW w:w="3369" w:type="dxa"/>
          </w:tcPr>
          <w:p w14:paraId="0E8E2217" w14:textId="77777777" w:rsidR="0034301D" w:rsidRPr="00ED4ACD" w:rsidRDefault="0034301D" w:rsidP="00ED4ACD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Costo complessivo della proposta</w:t>
            </w:r>
          </w:p>
        </w:tc>
        <w:tc>
          <w:tcPr>
            <w:tcW w:w="1984" w:type="dxa"/>
          </w:tcPr>
          <w:p w14:paraId="7DBE93D5" w14:textId="77777777" w:rsidR="0034301D" w:rsidRPr="00ED4ACD" w:rsidRDefault="0034301D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2268" w:type="dxa"/>
          </w:tcPr>
          <w:p w14:paraId="133A5D86" w14:textId="77777777" w:rsidR="0034301D" w:rsidRPr="00ED4ACD" w:rsidRDefault="0034301D" w:rsidP="00D136E1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 xml:space="preserve">Fondi richiesti al </w:t>
            </w:r>
            <w:r w:rsidR="00D136E1">
              <w:rPr>
                <w:rFonts w:ascii="Arial" w:hAnsi="Arial" w:cs="Arial"/>
                <w:sz w:val="20"/>
                <w:szCs w:val="20"/>
              </w:rPr>
              <w:t>Dastu</w:t>
            </w:r>
          </w:p>
        </w:tc>
        <w:tc>
          <w:tcPr>
            <w:tcW w:w="2268" w:type="dxa"/>
          </w:tcPr>
          <w:p w14:paraId="41229CFF" w14:textId="77777777" w:rsidR="0034301D" w:rsidRDefault="0034301D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67EDA8C4" w14:textId="77777777" w:rsidR="000359BE" w:rsidRDefault="000359BE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3706802" w14:textId="77777777" w:rsidR="000359BE" w:rsidRPr="00ED4ACD" w:rsidRDefault="000359BE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38D4A8" w14:textId="77777777" w:rsidR="000359BE" w:rsidRDefault="000359BE" w:rsidP="000359BE">
      <w:pPr>
        <w:rPr>
          <w:rFonts w:ascii="Arial" w:hAnsi="Arial" w:cs="Arial"/>
          <w:b/>
          <w:sz w:val="20"/>
          <w:szCs w:val="20"/>
        </w:rPr>
      </w:pPr>
      <w:r w:rsidRPr="000359BE">
        <w:rPr>
          <w:rFonts w:ascii="Arial" w:hAnsi="Arial" w:cs="Arial"/>
          <w:b/>
          <w:sz w:val="20"/>
          <w:szCs w:val="20"/>
        </w:rPr>
        <w:t>Bilancio preventivo in dettaglio</w:t>
      </w:r>
    </w:p>
    <w:p w14:paraId="0D430242" w14:textId="77777777" w:rsidR="005200A9" w:rsidRPr="000359BE" w:rsidRDefault="005200A9" w:rsidP="000359BE">
      <w:pPr>
        <w:rPr>
          <w:rFonts w:ascii="Arial" w:hAnsi="Arial" w:cs="Arial"/>
          <w:b/>
          <w:sz w:val="20"/>
          <w:szCs w:val="20"/>
        </w:rPr>
      </w:pPr>
    </w:p>
    <w:tbl>
      <w:tblPr>
        <w:tblStyle w:val="Grigliatabella"/>
        <w:tblpPr w:leftFromText="141" w:rightFromText="141" w:vertAnchor="text" w:horzAnchor="margin" w:tblpY="73"/>
        <w:tblW w:w="0" w:type="auto"/>
        <w:tblLayout w:type="fixed"/>
        <w:tblLook w:val="01E0" w:firstRow="1" w:lastRow="1" w:firstColumn="1" w:lastColumn="1" w:noHBand="0" w:noVBand="0"/>
      </w:tblPr>
      <w:tblGrid>
        <w:gridCol w:w="4503"/>
        <w:gridCol w:w="5244"/>
      </w:tblGrid>
      <w:tr w:rsidR="005A36BA" w:rsidRPr="00ED4ACD" w14:paraId="677FA2A3" w14:textId="77777777" w:rsidTr="005A36BA">
        <w:trPr>
          <w:trHeight w:val="255"/>
        </w:trPr>
        <w:tc>
          <w:tcPr>
            <w:tcW w:w="9747" w:type="dxa"/>
            <w:gridSpan w:val="2"/>
          </w:tcPr>
          <w:p w14:paraId="5EBA4D8E" w14:textId="77777777" w:rsidR="005A36BA" w:rsidRDefault="005A36BA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195C38">
              <w:rPr>
                <w:rFonts w:ascii="Arial" w:hAnsi="Arial" w:cs="Arial"/>
                <w:b/>
                <w:sz w:val="20"/>
                <w:szCs w:val="20"/>
              </w:rPr>
              <w:t>N.B. Il fondo non prevede: spese per segreteria o collaboratori;  spese per pubblicazioni</w:t>
            </w:r>
          </w:p>
          <w:p w14:paraId="2C3E278A" w14:textId="77777777" w:rsidR="005A36BA" w:rsidRPr="00ED4ACD" w:rsidRDefault="005A36BA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7FBCF642" w14:textId="77777777" w:rsidTr="005A36BA">
        <w:trPr>
          <w:trHeight w:val="255"/>
        </w:trPr>
        <w:tc>
          <w:tcPr>
            <w:tcW w:w="4503" w:type="dxa"/>
          </w:tcPr>
          <w:p w14:paraId="268F2853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Spese viaggio ospiti e albergo</w:t>
            </w:r>
          </w:p>
        </w:tc>
        <w:tc>
          <w:tcPr>
            <w:tcW w:w="5244" w:type="dxa"/>
          </w:tcPr>
          <w:p w14:paraId="5D0ABB36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206A10C3" w14:textId="77777777" w:rsidTr="005A36BA">
        <w:trPr>
          <w:trHeight w:val="255"/>
        </w:trPr>
        <w:tc>
          <w:tcPr>
            <w:tcW w:w="4503" w:type="dxa"/>
          </w:tcPr>
          <w:p w14:paraId="0F40348C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Servizio catering</w:t>
            </w:r>
          </w:p>
        </w:tc>
        <w:tc>
          <w:tcPr>
            <w:tcW w:w="5244" w:type="dxa"/>
          </w:tcPr>
          <w:p w14:paraId="2D2C87FF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3A447FC" w14:textId="77777777" w:rsidTr="005A36BA">
        <w:trPr>
          <w:trHeight w:val="255"/>
        </w:trPr>
        <w:tc>
          <w:tcPr>
            <w:tcW w:w="4503" w:type="dxa"/>
          </w:tcPr>
          <w:p w14:paraId="2011DB7D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Stampa materiali (locandine, pannelli ecc.)</w:t>
            </w:r>
          </w:p>
        </w:tc>
        <w:tc>
          <w:tcPr>
            <w:tcW w:w="5244" w:type="dxa"/>
          </w:tcPr>
          <w:p w14:paraId="681E0B4C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4A4D8112" w14:textId="77777777" w:rsidTr="005A36BA">
        <w:trPr>
          <w:trHeight w:val="255"/>
        </w:trPr>
        <w:tc>
          <w:tcPr>
            <w:tcW w:w="4503" w:type="dxa"/>
          </w:tcPr>
          <w:p w14:paraId="306A8589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Logistica (servizi aggiuntivi in aula)</w:t>
            </w:r>
          </w:p>
        </w:tc>
        <w:tc>
          <w:tcPr>
            <w:tcW w:w="5244" w:type="dxa"/>
          </w:tcPr>
          <w:p w14:paraId="01919D55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FECC379" w14:textId="77777777" w:rsidTr="005A36BA">
        <w:trPr>
          <w:trHeight w:val="255"/>
        </w:trPr>
        <w:tc>
          <w:tcPr>
            <w:tcW w:w="4503" w:type="dxa"/>
          </w:tcPr>
          <w:p w14:paraId="1A5D7C6A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Gettoni di presenza</w:t>
            </w:r>
          </w:p>
        </w:tc>
        <w:tc>
          <w:tcPr>
            <w:tcW w:w="5244" w:type="dxa"/>
          </w:tcPr>
          <w:p w14:paraId="0F7AAA87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BC1B95E" w14:textId="77777777" w:rsidTr="005A36BA">
        <w:trPr>
          <w:trHeight w:val="255"/>
        </w:trPr>
        <w:tc>
          <w:tcPr>
            <w:tcW w:w="4503" w:type="dxa"/>
          </w:tcPr>
          <w:p w14:paraId="6913EF44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Altro ….. (specificare)</w:t>
            </w:r>
          </w:p>
        </w:tc>
        <w:tc>
          <w:tcPr>
            <w:tcW w:w="5244" w:type="dxa"/>
          </w:tcPr>
          <w:p w14:paraId="3CCEFCB6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F13088" w14:textId="77777777" w:rsidR="0034301D" w:rsidRDefault="0034301D"/>
    <w:p w14:paraId="1CDF7BBE" w14:textId="77777777" w:rsidR="00D44CD0" w:rsidRPr="00D44CD0" w:rsidRDefault="00D44CD0" w:rsidP="00D44CD0">
      <w:pPr>
        <w:rPr>
          <w:vanish/>
        </w:rPr>
      </w:pPr>
    </w:p>
    <w:p w14:paraId="449AF38E" w14:textId="77777777" w:rsidR="000359BE" w:rsidRDefault="000359BE"/>
    <w:p w14:paraId="077E5CAA" w14:textId="77777777" w:rsidR="000359BE" w:rsidRDefault="000F7A84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</w:p>
    <w:p w14:paraId="15B5A394" w14:textId="77777777" w:rsidR="00D83424" w:rsidRDefault="000F7A84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Forme di </w:t>
      </w:r>
      <w:proofErr w:type="spellStart"/>
      <w:r>
        <w:rPr>
          <w:rFonts w:ascii="Arial" w:hAnsi="Arial" w:cs="Arial"/>
          <w:sz w:val="20"/>
          <w:szCs w:val="20"/>
        </w:rPr>
        <w:t>cofinaziamento</w:t>
      </w:r>
      <w:proofErr w:type="spellEnd"/>
    </w:p>
    <w:p w14:paraId="7451129E" w14:textId="77777777" w:rsidR="001168F2" w:rsidRPr="001168F2" w:rsidRDefault="001168F2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8505" w:type="dxa"/>
        <w:tblLayout w:type="fixed"/>
        <w:tblLook w:val="01E0" w:firstRow="1" w:lastRow="1" w:firstColumn="1" w:lastColumn="1" w:noHBand="0" w:noVBand="0"/>
      </w:tblPr>
      <w:tblGrid>
        <w:gridCol w:w="2107"/>
        <w:gridCol w:w="6398"/>
      </w:tblGrid>
      <w:tr w:rsidR="00F45AED" w:rsidRPr="00ED4ACD" w14:paraId="2B315C88" w14:textId="77777777" w:rsidTr="005A36BA">
        <w:trPr>
          <w:trHeight w:val="221"/>
        </w:trPr>
        <w:tc>
          <w:tcPr>
            <w:tcW w:w="2107" w:type="dxa"/>
          </w:tcPr>
          <w:p w14:paraId="65443DE5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a) risorse proprie</w:t>
            </w:r>
          </w:p>
          <w:p w14:paraId="060755D5" w14:textId="77777777" w:rsidR="00F45AED" w:rsidRPr="00ED4ACD" w:rsidRDefault="00F45AED" w:rsidP="00F45AE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8" w:type="dxa"/>
          </w:tcPr>
          <w:p w14:paraId="62748579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AED" w:rsidRPr="00ED4ACD" w14:paraId="48EAC0BC" w14:textId="77777777" w:rsidTr="005A36BA">
        <w:trPr>
          <w:trHeight w:val="221"/>
        </w:trPr>
        <w:tc>
          <w:tcPr>
            <w:tcW w:w="2107" w:type="dxa"/>
          </w:tcPr>
          <w:p w14:paraId="1FB7A4A0" w14:textId="77777777" w:rsidR="00F45AED" w:rsidRPr="00ED4ACD" w:rsidRDefault="00F45AED" w:rsidP="00F45AE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b) risorse esterne</w:t>
            </w:r>
          </w:p>
          <w:p w14:paraId="63335215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8" w:type="dxa"/>
          </w:tcPr>
          <w:p w14:paraId="42E0E62A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F0C037" w14:textId="77777777" w:rsidR="00D16149" w:rsidRPr="002B4F17" w:rsidRDefault="00D16149" w:rsidP="002E036A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sectPr w:rsidR="00D16149" w:rsidRPr="002B4F17" w:rsidSect="002916AE">
      <w:headerReference w:type="default" r:id="rId8"/>
      <w:headerReference w:type="first" r:id="rId9"/>
      <w:footerReference w:type="first" r:id="rId10"/>
      <w:pgSz w:w="11906" w:h="16838" w:code="9"/>
      <w:pgMar w:top="73" w:right="851" w:bottom="1191" w:left="1276" w:header="284" w:footer="2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A2E7D" w14:textId="77777777" w:rsidR="00FC0237" w:rsidRDefault="00FC0237">
      <w:r>
        <w:separator/>
      </w:r>
    </w:p>
  </w:endnote>
  <w:endnote w:type="continuationSeparator" w:id="0">
    <w:p w14:paraId="64732D9C" w14:textId="77777777" w:rsidR="00FC0237" w:rsidRDefault="00FC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3982ABC-3C8A-4E94-8680-1BA2518351F2}"/>
    <w:embedBold r:id="rId2" w:fontKey="{DAC14C01-F0E5-4F5A-BE54-532436E11C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C70AB0DE-7DCA-4E0C-908C-EFDAA5F677B0}"/>
    <w:embedBoldItalic r:id="rId4" w:subsetted="1" w:fontKey="{C0C3EEB2-458E-4A0A-82EE-F7FE32A337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3B68" w14:textId="77777777" w:rsidR="009E7CE1" w:rsidRDefault="009E7CE1" w:rsidP="00D75DFE">
    <w:pPr>
      <w:pStyle w:val="Specificasottocolore"/>
      <w:framePr w:w="0" w:hRule="auto" w:wrap="auto" w:vAnchor="margin" w:hAnchor="text" w:xAlign="left" w:yAlign="inline"/>
    </w:pPr>
  </w:p>
  <w:p w14:paraId="2179E84A" w14:textId="77777777" w:rsidR="00BF4D8C" w:rsidRDefault="00D75DFE">
    <w:pPr>
      <w:pStyle w:val="IndirizzoTelFax"/>
      <w:framePr w:w="0" w:hRule="auto" w:wrap="auto" w:vAnchor="margin" w:hAnchor="text" w:xAlign="left" w:yAlign="inline"/>
      <w:shd w:val="clear" w:color="FFFFFF" w:fill="FFFFFF"/>
    </w:pPr>
    <w:r>
      <w:t xml:space="preserve"> </w:t>
    </w:r>
  </w:p>
  <w:p w14:paraId="5CD11AC0" w14:textId="77777777" w:rsidR="00DF31F5" w:rsidRPr="00BF4D8C" w:rsidRDefault="00DF31F5">
    <w:pPr>
      <w:pStyle w:val="IndirizzoTelFax"/>
      <w:framePr w:w="0" w:hRule="auto" w:wrap="auto" w:vAnchor="margin" w:hAnchor="text" w:xAlign="left" w:yAlign="inline"/>
      <w:shd w:val="clear" w:color="FFFFFF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83AF0" w14:textId="77777777" w:rsidR="00FC0237" w:rsidRDefault="00FC0237">
      <w:r>
        <w:separator/>
      </w:r>
    </w:p>
  </w:footnote>
  <w:footnote w:type="continuationSeparator" w:id="0">
    <w:p w14:paraId="5CC27579" w14:textId="77777777" w:rsidR="00FC0237" w:rsidRDefault="00FC0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D905" w14:textId="77777777" w:rsidR="009E7CE1" w:rsidRDefault="009E7CE1">
    <w:pPr>
      <w:framePr w:w="3147" w:h="170" w:hRule="exact" w:wrap="around" w:vAnchor="page" w:hAnchor="page" w:x="676" w:y="571"/>
      <w:rPr>
        <w:sz w:val="12"/>
      </w:rPr>
    </w:pPr>
  </w:p>
  <w:p w14:paraId="681086B5" w14:textId="77777777" w:rsidR="009E7CE1" w:rsidRDefault="009E7CE1"/>
  <w:p w14:paraId="5D0CAB30" w14:textId="77777777" w:rsidR="009E7CE1" w:rsidRDefault="009E7CE1"/>
  <w:p w14:paraId="4A103DAF" w14:textId="77777777" w:rsidR="009E7CE1" w:rsidRDefault="009E7CE1"/>
  <w:p w14:paraId="6C1B35F8" w14:textId="77777777" w:rsidR="009E7CE1" w:rsidRDefault="009E7C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AB80" w14:textId="17192B6F" w:rsidR="009601E2" w:rsidRDefault="005A36BA">
    <w:pPr>
      <w:pStyle w:val="Intestazione"/>
    </w:pPr>
    <w:r>
      <w:rPr>
        <w:noProof/>
      </w:rPr>
      <w:drawing>
        <wp:inline distT="0" distB="0" distL="0" distR="0" wp14:anchorId="57AAC9B2" wp14:editId="5E868769">
          <wp:extent cx="2867025" cy="1314450"/>
          <wp:effectExtent l="0" t="0" r="0" b="0"/>
          <wp:docPr id="1" name="Immagine 1" descr="LOGO POLITECNICO DI MIL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LOGO POLITECNICO DI MILA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A3484E" w14:textId="77777777" w:rsidR="009601E2" w:rsidRPr="00941B2B" w:rsidRDefault="002916AE">
    <w:pPr>
      <w:pStyle w:val="Intestazione"/>
      <w:rPr>
        <w:rFonts w:ascii="Arial" w:hAnsi="Arial" w:cs="Arial"/>
        <w:color w:val="2E74B5"/>
      </w:rPr>
    </w:pPr>
    <w:r w:rsidRPr="00941B2B">
      <w:rPr>
        <w:rFonts w:ascii="Arial" w:hAnsi="Arial" w:cs="Arial"/>
        <w:color w:val="2E74B5"/>
      </w:rPr>
      <w:t xml:space="preserve">                </w:t>
    </w:r>
  </w:p>
  <w:p w14:paraId="5019CD73" w14:textId="77777777" w:rsidR="009601E2" w:rsidRDefault="009601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22B2"/>
    <w:multiLevelType w:val="singleLevel"/>
    <w:tmpl w:val="CD061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1B37AF2"/>
    <w:multiLevelType w:val="singleLevel"/>
    <w:tmpl w:val="DEB6A3B2"/>
    <w:lvl w:ilvl="0">
      <w:start w:val="1"/>
      <w:numFmt w:val="lowerLetter"/>
      <w:lvlText w:val="%1)"/>
      <w:lvlJc w:val="left"/>
      <w:pPr>
        <w:tabs>
          <w:tab w:val="num" w:pos="1267"/>
        </w:tabs>
        <w:ind w:left="1267" w:hanging="360"/>
      </w:pPr>
      <w:rPr>
        <w:rFonts w:hint="default"/>
      </w:rPr>
    </w:lvl>
  </w:abstractNum>
  <w:abstractNum w:abstractNumId="2" w15:restartNumberingAfterBreak="0">
    <w:nsid w:val="24EC34A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9C33754"/>
    <w:multiLevelType w:val="singleLevel"/>
    <w:tmpl w:val="CD061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225220709">
    <w:abstractNumId w:val="0"/>
  </w:num>
  <w:num w:numId="2" w16cid:durableId="310596479">
    <w:abstractNumId w:val="1"/>
  </w:num>
  <w:num w:numId="3" w16cid:durableId="101002283">
    <w:abstractNumId w:val="3"/>
  </w:num>
  <w:num w:numId="4" w16cid:durableId="679233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activeWritingStyle w:appName="MSWord" w:lang="it-IT" w:vendorID="3" w:dllVersion="517" w:checkStyle="1"/>
  <w:activeWritingStyle w:appName="MSWord" w:lang="it-IT" w:vendorID="3" w:dllVersion="513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BF9"/>
    <w:rsid w:val="00003EB2"/>
    <w:rsid w:val="000359BE"/>
    <w:rsid w:val="00040F3E"/>
    <w:rsid w:val="00042252"/>
    <w:rsid w:val="00064021"/>
    <w:rsid w:val="000671ED"/>
    <w:rsid w:val="000875A9"/>
    <w:rsid w:val="000A3910"/>
    <w:rsid w:val="000A6215"/>
    <w:rsid w:val="000A6593"/>
    <w:rsid w:val="000C7148"/>
    <w:rsid w:val="000D1FD9"/>
    <w:rsid w:val="000E17D1"/>
    <w:rsid w:val="000F7A84"/>
    <w:rsid w:val="00105BC7"/>
    <w:rsid w:val="0011233D"/>
    <w:rsid w:val="001168F2"/>
    <w:rsid w:val="00116FD8"/>
    <w:rsid w:val="00120C1A"/>
    <w:rsid w:val="00130343"/>
    <w:rsid w:val="00144C7E"/>
    <w:rsid w:val="00152409"/>
    <w:rsid w:val="0016356D"/>
    <w:rsid w:val="001752C7"/>
    <w:rsid w:val="00182CB6"/>
    <w:rsid w:val="00187084"/>
    <w:rsid w:val="0019207D"/>
    <w:rsid w:val="00195C38"/>
    <w:rsid w:val="001A674D"/>
    <w:rsid w:val="001B4317"/>
    <w:rsid w:val="001C5D01"/>
    <w:rsid w:val="001C662A"/>
    <w:rsid w:val="001F7E7B"/>
    <w:rsid w:val="002250C6"/>
    <w:rsid w:val="0024270D"/>
    <w:rsid w:val="00260801"/>
    <w:rsid w:val="0028792F"/>
    <w:rsid w:val="002916AE"/>
    <w:rsid w:val="002B4F17"/>
    <w:rsid w:val="002E036A"/>
    <w:rsid w:val="002E463B"/>
    <w:rsid w:val="00305417"/>
    <w:rsid w:val="00316861"/>
    <w:rsid w:val="0034301D"/>
    <w:rsid w:val="00384E67"/>
    <w:rsid w:val="003E1DF9"/>
    <w:rsid w:val="003E789E"/>
    <w:rsid w:val="0042141C"/>
    <w:rsid w:val="0048045B"/>
    <w:rsid w:val="004B4C45"/>
    <w:rsid w:val="004C4DD8"/>
    <w:rsid w:val="004D091D"/>
    <w:rsid w:val="004D0FC4"/>
    <w:rsid w:val="0051514E"/>
    <w:rsid w:val="005200A9"/>
    <w:rsid w:val="005201FF"/>
    <w:rsid w:val="00532079"/>
    <w:rsid w:val="0053798B"/>
    <w:rsid w:val="005452B5"/>
    <w:rsid w:val="00550918"/>
    <w:rsid w:val="0055224F"/>
    <w:rsid w:val="0056210F"/>
    <w:rsid w:val="00580F1B"/>
    <w:rsid w:val="00582A7E"/>
    <w:rsid w:val="0059609D"/>
    <w:rsid w:val="005A36BA"/>
    <w:rsid w:val="005D27E7"/>
    <w:rsid w:val="005D73AB"/>
    <w:rsid w:val="005E6302"/>
    <w:rsid w:val="0060706E"/>
    <w:rsid w:val="00614552"/>
    <w:rsid w:val="00647F3F"/>
    <w:rsid w:val="00650C8B"/>
    <w:rsid w:val="006607FE"/>
    <w:rsid w:val="00680D78"/>
    <w:rsid w:val="00691BF9"/>
    <w:rsid w:val="006B1619"/>
    <w:rsid w:val="006C1FDC"/>
    <w:rsid w:val="006D32B6"/>
    <w:rsid w:val="006D62DC"/>
    <w:rsid w:val="006E00FB"/>
    <w:rsid w:val="006F03F5"/>
    <w:rsid w:val="006F2045"/>
    <w:rsid w:val="00722203"/>
    <w:rsid w:val="00724134"/>
    <w:rsid w:val="00726D15"/>
    <w:rsid w:val="0073350E"/>
    <w:rsid w:val="00775739"/>
    <w:rsid w:val="007824C7"/>
    <w:rsid w:val="00782C38"/>
    <w:rsid w:val="0079067D"/>
    <w:rsid w:val="00792C87"/>
    <w:rsid w:val="007A1968"/>
    <w:rsid w:val="007A31C3"/>
    <w:rsid w:val="007A3ACE"/>
    <w:rsid w:val="007C5C40"/>
    <w:rsid w:val="007E251C"/>
    <w:rsid w:val="0080464B"/>
    <w:rsid w:val="00827AAB"/>
    <w:rsid w:val="0084211B"/>
    <w:rsid w:val="00856FC4"/>
    <w:rsid w:val="00876C43"/>
    <w:rsid w:val="00877FCC"/>
    <w:rsid w:val="008D1326"/>
    <w:rsid w:val="008D7897"/>
    <w:rsid w:val="008E4AD9"/>
    <w:rsid w:val="008F796B"/>
    <w:rsid w:val="009235EA"/>
    <w:rsid w:val="00927E68"/>
    <w:rsid w:val="00930FA5"/>
    <w:rsid w:val="00941B2B"/>
    <w:rsid w:val="009601E2"/>
    <w:rsid w:val="00966EFD"/>
    <w:rsid w:val="009A695D"/>
    <w:rsid w:val="009B6ECF"/>
    <w:rsid w:val="009B771F"/>
    <w:rsid w:val="009C32DF"/>
    <w:rsid w:val="009D17A2"/>
    <w:rsid w:val="009E140C"/>
    <w:rsid w:val="009E7CE1"/>
    <w:rsid w:val="009F06C1"/>
    <w:rsid w:val="00A17911"/>
    <w:rsid w:val="00A232B8"/>
    <w:rsid w:val="00A62EA8"/>
    <w:rsid w:val="00A76B71"/>
    <w:rsid w:val="00A773B7"/>
    <w:rsid w:val="00A851A7"/>
    <w:rsid w:val="00AA19F3"/>
    <w:rsid w:val="00AB543C"/>
    <w:rsid w:val="00AE040C"/>
    <w:rsid w:val="00AF47B5"/>
    <w:rsid w:val="00AF4864"/>
    <w:rsid w:val="00B05CB5"/>
    <w:rsid w:val="00B250F6"/>
    <w:rsid w:val="00B326F9"/>
    <w:rsid w:val="00B6173C"/>
    <w:rsid w:val="00B768E3"/>
    <w:rsid w:val="00BB2520"/>
    <w:rsid w:val="00BB4174"/>
    <w:rsid w:val="00BB595A"/>
    <w:rsid w:val="00BD61B6"/>
    <w:rsid w:val="00BD7A90"/>
    <w:rsid w:val="00BE3731"/>
    <w:rsid w:val="00BE4D96"/>
    <w:rsid w:val="00BF4D8C"/>
    <w:rsid w:val="00C13D1C"/>
    <w:rsid w:val="00C15F30"/>
    <w:rsid w:val="00C42AF1"/>
    <w:rsid w:val="00C465A8"/>
    <w:rsid w:val="00C535C6"/>
    <w:rsid w:val="00C764E5"/>
    <w:rsid w:val="00CC6065"/>
    <w:rsid w:val="00CF3D29"/>
    <w:rsid w:val="00D05CD0"/>
    <w:rsid w:val="00D06F7B"/>
    <w:rsid w:val="00D136E1"/>
    <w:rsid w:val="00D16149"/>
    <w:rsid w:val="00D2262B"/>
    <w:rsid w:val="00D27A9A"/>
    <w:rsid w:val="00D357B9"/>
    <w:rsid w:val="00D4245B"/>
    <w:rsid w:val="00D44CD0"/>
    <w:rsid w:val="00D70D3B"/>
    <w:rsid w:val="00D75DFE"/>
    <w:rsid w:val="00D776C1"/>
    <w:rsid w:val="00D83424"/>
    <w:rsid w:val="00D9492E"/>
    <w:rsid w:val="00DA3A87"/>
    <w:rsid w:val="00DA457D"/>
    <w:rsid w:val="00DA4FF3"/>
    <w:rsid w:val="00DB65CE"/>
    <w:rsid w:val="00DF31F5"/>
    <w:rsid w:val="00E1755E"/>
    <w:rsid w:val="00E2332A"/>
    <w:rsid w:val="00E329F9"/>
    <w:rsid w:val="00E45A77"/>
    <w:rsid w:val="00E53C8D"/>
    <w:rsid w:val="00ED3083"/>
    <w:rsid w:val="00ED4ACD"/>
    <w:rsid w:val="00EF5767"/>
    <w:rsid w:val="00F008DB"/>
    <w:rsid w:val="00F45AED"/>
    <w:rsid w:val="00F50D34"/>
    <w:rsid w:val="00F77A12"/>
    <w:rsid w:val="00F802C2"/>
    <w:rsid w:val="00F83F87"/>
    <w:rsid w:val="00FC0237"/>
    <w:rsid w:val="00FF26F7"/>
    <w:rsid w:val="00FF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8923"/>
  <w15:chartTrackingRefBased/>
  <w15:docId w15:val="{35E3AE49-81F8-4CA4-B2F0-04351904C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sz w:val="22"/>
      <w:szCs w:val="22"/>
    </w:rPr>
  </w:style>
  <w:style w:type="paragraph" w:styleId="Titolo1">
    <w:name w:val="heading 1"/>
    <w:basedOn w:val="Normale"/>
    <w:next w:val="Normale"/>
    <w:qFormat/>
    <w:pPr>
      <w:keepNext/>
      <w:shd w:val="solid" w:color="FFFFFF" w:fill="FFFFFF"/>
      <w:outlineLvl w:val="0"/>
    </w:pPr>
    <w:rPr>
      <w:rFonts w:ascii="Courier New" w:hAnsi="Courier New"/>
      <w:b/>
      <w:sz w:val="32"/>
    </w:rPr>
  </w:style>
  <w:style w:type="paragraph" w:styleId="Titolo2">
    <w:name w:val="heading 2"/>
    <w:basedOn w:val="Normale"/>
    <w:next w:val="Normale"/>
    <w:qFormat/>
    <w:pPr>
      <w:keepNext/>
      <w:shd w:val="solid" w:color="FFFFFF" w:fill="FFFFFF"/>
      <w:outlineLvl w:val="1"/>
    </w:pPr>
    <w:rPr>
      <w:rFonts w:ascii="Courier New" w:hAnsi="Courier New"/>
      <w:b/>
      <w:i/>
      <w:color w:val="000000"/>
      <w:sz w:val="32"/>
    </w:rPr>
  </w:style>
  <w:style w:type="paragraph" w:styleId="Titolo8">
    <w:name w:val="heading 8"/>
    <w:basedOn w:val="Normale"/>
    <w:next w:val="Normale"/>
    <w:qFormat/>
    <w:pPr>
      <w:keepNext/>
      <w:jc w:val="left"/>
      <w:outlineLvl w:val="7"/>
    </w:pPr>
    <w:rPr>
      <w:b/>
      <w:snapToGrid w:val="0"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pecifica1colore">
    <w:name w:val="Specifica1 colore"/>
    <w:basedOn w:val="Normale"/>
    <w:pPr>
      <w:framePr w:w="2886" w:h="998" w:hRule="exact" w:wrap="around" w:vAnchor="page" w:hAnchor="margin" w:y="568" w:anchorLock="1"/>
      <w:shd w:val="solid" w:color="FFFFFF" w:fill="FFFFFF"/>
    </w:pPr>
    <w:rPr>
      <w:rFonts w:ascii="Arial" w:hAnsi="Arial"/>
      <w:b/>
      <w:color w:val="000080"/>
      <w:sz w:val="18"/>
    </w:rPr>
  </w:style>
  <w:style w:type="paragraph" w:customStyle="1" w:styleId="Specifica2nero">
    <w:name w:val="Specifica2 nero"/>
    <w:basedOn w:val="Normale"/>
    <w:pPr>
      <w:framePr w:w="2886" w:h="998" w:hRule="exact" w:wrap="around" w:vAnchor="page" w:hAnchor="margin" w:y="568" w:anchorLock="1"/>
      <w:shd w:val="solid" w:color="FFFFFF" w:fill="FFFFFF"/>
    </w:pPr>
    <w:rPr>
      <w:rFonts w:ascii="Arial" w:hAnsi="Arial"/>
      <w:b/>
      <w:sz w:val="18"/>
    </w:rPr>
  </w:style>
  <w:style w:type="paragraph" w:customStyle="1" w:styleId="Luogoedata">
    <w:name w:val="Luogo e data"/>
    <w:basedOn w:val="Normale"/>
    <w:pPr>
      <w:framePr w:w="4253" w:h="907" w:hRule="exact" w:wrap="notBeside" w:vAnchor="page" w:hAnchor="page" w:x="6811" w:y="2263" w:anchorLock="1"/>
      <w:shd w:val="solid" w:color="FFFFFF" w:fill="FFFFFF"/>
    </w:pPr>
    <w:rPr>
      <w:rFonts w:ascii="Courier New" w:hAnsi="Courier New"/>
    </w:rPr>
  </w:style>
  <w:style w:type="paragraph" w:customStyle="1" w:styleId="Protocollo">
    <w:name w:val="Protocollo"/>
    <w:basedOn w:val="Normale"/>
    <w:pPr>
      <w:framePr w:w="4536" w:h="1247" w:hRule="exact" w:wrap="notBeside" w:vAnchor="page" w:hAnchor="page" w:x="2263" w:y="3182" w:anchorLock="1"/>
      <w:shd w:val="solid" w:color="FFFFFF" w:fill="FFFFFF"/>
    </w:pPr>
    <w:rPr>
      <w:rFonts w:ascii="Courier New" w:hAnsi="Courier New"/>
    </w:rPr>
  </w:style>
  <w:style w:type="paragraph" w:customStyle="1" w:styleId="Destinatario">
    <w:name w:val="Destinatario"/>
    <w:basedOn w:val="Normale"/>
    <w:pPr>
      <w:framePr w:w="4253" w:h="2495" w:hRule="exact" w:hSpace="181" w:wrap="notBeside" w:vAnchor="page" w:hAnchor="page" w:x="6811" w:y="3182" w:anchorLock="1"/>
      <w:shd w:val="solid" w:color="FFFFFF" w:fill="FFFFFF"/>
      <w:spacing w:line="300" w:lineRule="exact"/>
    </w:pPr>
    <w:rPr>
      <w:rFonts w:ascii="Courier New" w:hAnsi="Courier New"/>
    </w:rPr>
  </w:style>
  <w:style w:type="paragraph" w:customStyle="1" w:styleId="TestoCourierNew1215">
    <w:name w:val="Testo CourierNew 12/15"/>
    <w:basedOn w:val="Normale"/>
    <w:pPr>
      <w:widowControl w:val="0"/>
      <w:spacing w:after="60" w:line="300" w:lineRule="exact"/>
    </w:pPr>
    <w:rPr>
      <w:rFonts w:ascii="Courier New" w:hAnsi="Courier New"/>
    </w:rPr>
  </w:style>
  <w:style w:type="paragraph" w:customStyle="1" w:styleId="Politecnicosottonero">
    <w:name w:val="Politecnico sotto nero"/>
    <w:basedOn w:val="Specificasottocolore"/>
    <w:pPr>
      <w:framePr w:wrap="notBeside"/>
      <w:spacing w:before="500"/>
    </w:pPr>
    <w:rPr>
      <w:color w:val="000000"/>
    </w:rPr>
  </w:style>
  <w:style w:type="paragraph" w:customStyle="1" w:styleId="Specificasottocolore">
    <w:name w:val="Specifica sotto colore"/>
    <w:basedOn w:val="Normale"/>
    <w:pPr>
      <w:framePr w:w="2268" w:h="1021" w:hRule="exact" w:wrap="notBeside" w:vAnchor="page" w:hAnchor="page" w:x="2263" w:y="14289" w:anchorLock="1"/>
      <w:shd w:val="clear" w:color="auto" w:fill="FFFFFF"/>
    </w:pPr>
    <w:rPr>
      <w:rFonts w:ascii="Arial" w:hAnsi="Arial"/>
      <w:b/>
      <w:color w:val="000080"/>
      <w:sz w:val="14"/>
    </w:rPr>
  </w:style>
  <w:style w:type="paragraph" w:customStyle="1" w:styleId="IndirizzoTelFax">
    <w:name w:val="Indirizzo Tel Fax"/>
    <w:basedOn w:val="Normale"/>
    <w:pPr>
      <w:framePr w:w="2268" w:h="567" w:hRule="exact" w:wrap="around" w:vAnchor="page" w:hAnchor="page" w:x="2263" w:y="15197" w:anchorLock="1"/>
      <w:shd w:val="solid" w:color="FFFFFF" w:fill="FFFFFF"/>
    </w:pPr>
    <w:rPr>
      <w:rFonts w:ascii="Arial" w:hAnsi="Arial"/>
      <w:b/>
      <w:sz w:val="12"/>
    </w:rPr>
  </w:style>
  <w:style w:type="paragraph" w:customStyle="1" w:styleId="EmailURL">
    <w:name w:val="Email &amp; URL"/>
    <w:basedOn w:val="Normale"/>
    <w:pPr>
      <w:framePr w:w="2835" w:h="510" w:hRule="exact" w:wrap="notBeside" w:vAnchor="page" w:hAnchor="page" w:x="4531" w:y="15197" w:anchorLock="1"/>
      <w:shd w:val="solid" w:color="FFFFFF" w:fill="FFFFFF"/>
      <w:tabs>
        <w:tab w:val="left" w:pos="312"/>
      </w:tabs>
    </w:pPr>
    <w:rPr>
      <w:rFonts w:ascii="Arial" w:hAnsi="Arial"/>
      <w:b/>
      <w:sz w:val="12"/>
      <w:lang w:val="fr-FR"/>
    </w:rPr>
  </w:style>
  <w:style w:type="paragraph" w:customStyle="1" w:styleId="PIVACFiscale">
    <w:name w:val="P.IVA &amp; C.Fiscale"/>
    <w:basedOn w:val="Normale"/>
    <w:pPr>
      <w:framePr w:w="2268" w:h="510" w:hRule="exact" w:wrap="around" w:vAnchor="page" w:hAnchor="page" w:x="6811" w:y="15197" w:anchorLock="1"/>
    </w:pPr>
    <w:rPr>
      <w:rFonts w:ascii="Arial" w:hAnsi="Arial"/>
      <w:b/>
      <w:sz w:val="12"/>
      <w:lang w:val="fr-FR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Pr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fumetto">
    <w:name w:val="Balloon Text"/>
    <w:basedOn w:val="Normale"/>
    <w:semiHidden/>
    <w:rsid w:val="0055224F"/>
    <w:rPr>
      <w:rFonts w:ascii="Tahoma" w:hAnsi="Tahoma" w:cs="Tahoma"/>
      <w:sz w:val="16"/>
      <w:szCs w:val="16"/>
    </w:rPr>
  </w:style>
  <w:style w:type="paragraph" w:customStyle="1" w:styleId="Marchio">
    <w:name w:val="Marchio"/>
    <w:basedOn w:val="Normale"/>
    <w:rsid w:val="009D17A2"/>
    <w:pPr>
      <w:framePr w:wrap="around" w:vAnchor="page" w:hAnchor="page" w:x="568" w:y="2609"/>
      <w:jc w:val="left"/>
    </w:pPr>
    <w:rPr>
      <w:sz w:val="24"/>
      <w:szCs w:val="20"/>
    </w:rPr>
  </w:style>
  <w:style w:type="paragraph" w:customStyle="1" w:styleId="Logotipo">
    <w:name w:val="Logotipo"/>
    <w:basedOn w:val="Normale"/>
    <w:rsid w:val="009D17A2"/>
    <w:pPr>
      <w:framePr w:w="3119" w:h="340" w:hRule="exact" w:hSpace="142" w:vSpace="142" w:wrap="around" w:vAnchor="page" w:hAnchor="page" w:x="568" w:y="2212"/>
      <w:widowControl w:val="0"/>
      <w:spacing w:after="60" w:line="300" w:lineRule="exact"/>
      <w:jc w:val="left"/>
    </w:pPr>
    <w:rPr>
      <w:sz w:val="24"/>
      <w:szCs w:val="20"/>
    </w:rPr>
  </w:style>
  <w:style w:type="table" w:styleId="Grigliatabella">
    <w:name w:val="Table Grid"/>
    <w:basedOn w:val="Tabellanormale"/>
    <w:rsid w:val="009601E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582A7E"/>
    <w:rPr>
      <w:b/>
      <w:bCs/>
    </w:rPr>
  </w:style>
  <w:style w:type="character" w:styleId="Enfasicorsivo">
    <w:name w:val="Emphasis"/>
    <w:qFormat/>
    <w:rsid w:val="00582A7E"/>
    <w:rPr>
      <w:i/>
      <w:iCs/>
    </w:rPr>
  </w:style>
  <w:style w:type="paragraph" w:customStyle="1" w:styleId="Default">
    <w:name w:val="Default"/>
    <w:rsid w:val="008D13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berto%20Verganti\Documenti\ScuoladiDottorato\Direzione\Direttor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165B7-848D-4D60-A6E6-75266527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Direttore.dot</Template>
  <TotalTime>94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Facoltà di Ingegneria</vt:lpstr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Facoltà di Ingegneria</dc:title>
  <dc:subject/>
  <dc:creator>Roberto Verganti</dc:creator>
  <cp:keywords/>
  <cp:lastModifiedBy>Liana Frola</cp:lastModifiedBy>
  <cp:revision>3</cp:revision>
  <cp:lastPrinted>2015-05-13T10:10:00Z</cp:lastPrinted>
  <dcterms:created xsi:type="dcterms:W3CDTF">2022-11-18T20:36:00Z</dcterms:created>
  <dcterms:modified xsi:type="dcterms:W3CDTF">2022-11-18T22:13:00Z</dcterms:modified>
</cp:coreProperties>
</file>