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7157FB9" w14:textId="75BA9757" w:rsidR="009E7CE1" w:rsidRPr="00D83125" w:rsidRDefault="00BE4D96" w:rsidP="002916AE">
      <w:pPr>
        <w:pBdr>
          <w:bottom w:val="single" w:sz="4" w:space="1" w:color="auto"/>
        </w:pBdr>
        <w:jc w:val="left"/>
        <w:rPr>
          <w:rFonts w:ascii="Arial" w:hAnsi="Arial" w:cs="Arial"/>
          <w:b/>
          <w:color w:val="4472C4" w:themeColor="accent1"/>
          <w:sz w:val="20"/>
          <w:szCs w:val="20"/>
        </w:rPr>
      </w:pPr>
      <w:r w:rsidRPr="00D83125">
        <w:rPr>
          <w:rFonts w:ascii="Arial" w:hAnsi="Arial" w:cs="Arial"/>
          <w:b/>
          <w:color w:val="4472C4" w:themeColor="accent1"/>
          <w:sz w:val="20"/>
          <w:szCs w:val="20"/>
        </w:rPr>
        <w:t>MODULO RICHIESTA</w:t>
      </w:r>
      <w:r w:rsidR="008F796B" w:rsidRPr="00D83125">
        <w:rPr>
          <w:rFonts w:ascii="Arial" w:hAnsi="Arial" w:cs="Arial"/>
          <w:b/>
          <w:color w:val="4472C4" w:themeColor="accent1"/>
          <w:sz w:val="20"/>
          <w:szCs w:val="20"/>
        </w:rPr>
        <w:t xml:space="preserve"> FINANZIAMENTI</w:t>
      </w:r>
      <w:r w:rsidR="0056210F" w:rsidRPr="00D83125">
        <w:rPr>
          <w:rFonts w:ascii="Arial" w:hAnsi="Arial" w:cs="Arial"/>
          <w:b/>
          <w:color w:val="4472C4" w:themeColor="accent1"/>
          <w:sz w:val="20"/>
          <w:szCs w:val="20"/>
        </w:rPr>
        <w:t xml:space="preserve"> MOSTRE, </w:t>
      </w:r>
      <w:r w:rsidR="009601E2" w:rsidRPr="00D83125">
        <w:rPr>
          <w:rFonts w:ascii="Arial" w:hAnsi="Arial" w:cs="Arial"/>
          <w:b/>
          <w:color w:val="4472C4" w:themeColor="accent1"/>
          <w:sz w:val="20"/>
          <w:szCs w:val="20"/>
        </w:rPr>
        <w:t>SEMINARI</w:t>
      </w:r>
      <w:r w:rsidR="00532079" w:rsidRPr="00D83125">
        <w:rPr>
          <w:rFonts w:ascii="Arial" w:hAnsi="Arial" w:cs="Arial"/>
          <w:b/>
          <w:color w:val="4472C4" w:themeColor="accent1"/>
          <w:sz w:val="20"/>
          <w:szCs w:val="20"/>
        </w:rPr>
        <w:t xml:space="preserve"> E CONVEGNI </w:t>
      </w:r>
      <w:proofErr w:type="gramStart"/>
      <w:r w:rsidR="00792C87" w:rsidRPr="00D83125">
        <w:rPr>
          <w:rFonts w:ascii="Arial" w:hAnsi="Arial" w:cs="Arial"/>
          <w:b/>
          <w:color w:val="4472C4" w:themeColor="accent1"/>
          <w:sz w:val="20"/>
          <w:szCs w:val="20"/>
        </w:rPr>
        <w:t xml:space="preserve">– </w:t>
      </w:r>
      <w:r w:rsidR="000E17D1" w:rsidRPr="00D83125">
        <w:rPr>
          <w:rFonts w:ascii="Arial" w:hAnsi="Arial" w:cs="Arial"/>
          <w:b/>
          <w:color w:val="4472C4" w:themeColor="accent1"/>
          <w:sz w:val="20"/>
          <w:szCs w:val="20"/>
        </w:rPr>
        <w:t xml:space="preserve"> </w:t>
      </w:r>
      <w:r w:rsidR="000B3B6C" w:rsidRPr="00D83125">
        <w:rPr>
          <w:rFonts w:ascii="Arial" w:hAnsi="Arial" w:cs="Arial"/>
          <w:b/>
          <w:i/>
          <w:iCs/>
          <w:color w:val="4472C4" w:themeColor="accent1"/>
          <w:sz w:val="20"/>
          <w:szCs w:val="20"/>
        </w:rPr>
        <w:t>data</w:t>
      </w:r>
      <w:proofErr w:type="gramEnd"/>
      <w:r w:rsidR="00D83125">
        <w:rPr>
          <w:rFonts w:ascii="Arial" w:hAnsi="Arial" w:cs="Arial"/>
          <w:b/>
          <w:i/>
          <w:iCs/>
          <w:color w:val="4472C4" w:themeColor="accent1"/>
          <w:sz w:val="20"/>
          <w:szCs w:val="20"/>
        </w:rPr>
        <w:t xml:space="preserve"> … … … </w:t>
      </w:r>
    </w:p>
    <w:p w14:paraId="4392C496" w14:textId="77777777" w:rsidR="009252A2" w:rsidRDefault="009252A2" w:rsidP="008D1326">
      <w:pPr>
        <w:pStyle w:val="Default"/>
        <w:rPr>
          <w:rFonts w:ascii="Arial" w:hAnsi="Arial" w:cs="Arial"/>
          <w:b/>
          <w:sz w:val="20"/>
          <w:szCs w:val="20"/>
        </w:rPr>
      </w:pPr>
    </w:p>
    <w:p w14:paraId="690C21AD" w14:textId="4E12D56E" w:rsidR="001202C2" w:rsidRPr="001430E6" w:rsidRDefault="00A97F8B" w:rsidP="008D1326">
      <w:pPr>
        <w:pStyle w:val="Default"/>
        <w:rPr>
          <w:color w:val="FF0000"/>
        </w:rPr>
      </w:pPr>
      <w:r w:rsidRPr="001430E6">
        <w:rPr>
          <w:rFonts w:ascii="Arial" w:hAnsi="Arial" w:cs="Arial"/>
          <w:b/>
          <w:color w:val="FF0000"/>
          <w:sz w:val="20"/>
          <w:szCs w:val="20"/>
        </w:rPr>
        <w:t>IMPORTANTE</w:t>
      </w:r>
      <w:r w:rsidR="001202C2" w:rsidRPr="001430E6">
        <w:rPr>
          <w:rFonts w:ascii="Arial" w:hAnsi="Arial" w:cs="Arial"/>
          <w:b/>
          <w:color w:val="FF0000"/>
          <w:sz w:val="20"/>
          <w:szCs w:val="20"/>
        </w:rPr>
        <w:t>:</w:t>
      </w:r>
      <w:r w:rsidR="008D1326" w:rsidRPr="001430E6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8D1326" w:rsidRPr="001430E6">
        <w:rPr>
          <w:color w:val="FF0000"/>
        </w:rPr>
        <w:t xml:space="preserve"> </w:t>
      </w:r>
    </w:p>
    <w:p w14:paraId="0ED1E6AE" w14:textId="609F1BCB" w:rsidR="00DA4FF3" w:rsidRPr="001430E6" w:rsidRDefault="000F6266" w:rsidP="001202C2">
      <w:pPr>
        <w:pStyle w:val="Default"/>
        <w:numPr>
          <w:ilvl w:val="0"/>
          <w:numId w:val="5"/>
        </w:numPr>
        <w:rPr>
          <w:color w:val="FF0000"/>
        </w:rPr>
      </w:pPr>
      <w:r w:rsidRPr="001430E6">
        <w:rPr>
          <w:i/>
          <w:iCs/>
          <w:color w:val="FF0000"/>
        </w:rPr>
        <w:t xml:space="preserve">i responsabili scientifici della </w:t>
      </w:r>
      <w:r w:rsidR="00BC13BD" w:rsidRPr="001430E6">
        <w:rPr>
          <w:i/>
          <w:iCs/>
          <w:color w:val="FF0000"/>
        </w:rPr>
        <w:t>richiesta di finanziamento</w:t>
      </w:r>
      <w:r w:rsidRPr="001430E6">
        <w:rPr>
          <w:i/>
          <w:iCs/>
          <w:color w:val="FF0000"/>
        </w:rPr>
        <w:t xml:space="preserve"> </w:t>
      </w:r>
      <w:r w:rsidRPr="001430E6">
        <w:rPr>
          <w:i/>
          <w:iCs/>
          <w:color w:val="FF0000"/>
          <w:u w:val="single"/>
        </w:rPr>
        <w:t xml:space="preserve">non </w:t>
      </w:r>
      <w:r w:rsidR="004B2AE7" w:rsidRPr="001430E6">
        <w:rPr>
          <w:i/>
          <w:iCs/>
          <w:color w:val="FF0000"/>
          <w:u w:val="single"/>
        </w:rPr>
        <w:t>possono</w:t>
      </w:r>
      <w:r w:rsidRPr="001430E6">
        <w:rPr>
          <w:i/>
          <w:iCs/>
          <w:color w:val="FF0000"/>
          <w:u w:val="single"/>
        </w:rPr>
        <w:t xml:space="preserve"> essere inferiori a </w:t>
      </w:r>
      <w:proofErr w:type="gramStart"/>
      <w:r w:rsidRPr="001430E6">
        <w:rPr>
          <w:i/>
          <w:iCs/>
          <w:color w:val="FF0000"/>
          <w:u w:val="single"/>
        </w:rPr>
        <w:t>3</w:t>
      </w:r>
      <w:proofErr w:type="gramEnd"/>
      <w:r w:rsidRPr="001430E6">
        <w:rPr>
          <w:i/>
          <w:iCs/>
          <w:color w:val="FF0000"/>
        </w:rPr>
        <w:t xml:space="preserve"> </w:t>
      </w:r>
      <w:r w:rsidR="001202C2" w:rsidRPr="0034192D">
        <w:rPr>
          <w:i/>
          <w:iCs/>
          <w:color w:val="FF0000"/>
          <w:u w:val="single"/>
        </w:rPr>
        <w:t>docenti /ricercatori del Dastu</w:t>
      </w:r>
      <w:r w:rsidR="00DD7A23">
        <w:rPr>
          <w:i/>
          <w:iCs/>
          <w:color w:val="FF0000"/>
        </w:rPr>
        <w:t>;</w:t>
      </w:r>
      <w:r w:rsidR="00451114">
        <w:rPr>
          <w:i/>
          <w:iCs/>
          <w:color w:val="FF0000"/>
        </w:rPr>
        <w:t xml:space="preserve">  </w:t>
      </w:r>
    </w:p>
    <w:p w14:paraId="5959EA1B" w14:textId="484C6287" w:rsidR="001202C2" w:rsidRPr="001430E6" w:rsidRDefault="001403E2" w:rsidP="001202C2">
      <w:pPr>
        <w:pStyle w:val="Default"/>
        <w:numPr>
          <w:ilvl w:val="0"/>
          <w:numId w:val="5"/>
        </w:numPr>
        <w:rPr>
          <w:color w:val="FF0000"/>
        </w:rPr>
      </w:pPr>
      <w:r w:rsidRPr="001430E6">
        <w:rPr>
          <w:i/>
          <w:iCs/>
          <w:color w:val="FF0000"/>
        </w:rPr>
        <w:t xml:space="preserve">i responsabili scientifici della </w:t>
      </w:r>
      <w:r w:rsidR="002A1DD2" w:rsidRPr="001430E6">
        <w:rPr>
          <w:i/>
          <w:iCs/>
          <w:color w:val="FF0000"/>
        </w:rPr>
        <w:t>richiesta di finanziamento</w:t>
      </w:r>
      <w:r w:rsidR="00E51283">
        <w:rPr>
          <w:i/>
          <w:iCs/>
          <w:color w:val="FF0000"/>
        </w:rPr>
        <w:t xml:space="preserve"> approvata</w:t>
      </w:r>
      <w:r w:rsidR="0064660D">
        <w:rPr>
          <w:i/>
          <w:iCs/>
          <w:color w:val="FF0000"/>
        </w:rPr>
        <w:t>,</w:t>
      </w:r>
      <w:r w:rsidR="002A1DD2" w:rsidRPr="001430E6">
        <w:rPr>
          <w:i/>
          <w:iCs/>
          <w:color w:val="FF0000"/>
        </w:rPr>
        <w:t xml:space="preserve"> </w:t>
      </w:r>
      <w:r w:rsidRPr="001430E6">
        <w:rPr>
          <w:i/>
          <w:iCs/>
          <w:color w:val="FF0000"/>
        </w:rPr>
        <w:t xml:space="preserve">non potranno </w:t>
      </w:r>
      <w:r w:rsidR="00270054" w:rsidRPr="001430E6">
        <w:rPr>
          <w:i/>
          <w:iCs/>
          <w:color w:val="FF0000"/>
        </w:rPr>
        <w:t>proporre altr</w:t>
      </w:r>
      <w:r w:rsidR="00DD7A23">
        <w:rPr>
          <w:i/>
          <w:iCs/>
          <w:color w:val="FF0000"/>
        </w:rPr>
        <w:t>e</w:t>
      </w:r>
      <w:r w:rsidR="00270054" w:rsidRPr="001430E6">
        <w:rPr>
          <w:i/>
          <w:iCs/>
          <w:color w:val="FF0000"/>
        </w:rPr>
        <w:t xml:space="preserve"> </w:t>
      </w:r>
      <w:r w:rsidR="000F4DCF">
        <w:rPr>
          <w:i/>
          <w:iCs/>
          <w:color w:val="FF0000"/>
        </w:rPr>
        <w:t>richieste di finanziamento</w:t>
      </w:r>
      <w:r w:rsidR="00270054" w:rsidRPr="001430E6">
        <w:rPr>
          <w:i/>
          <w:iCs/>
          <w:color w:val="FF0000"/>
        </w:rPr>
        <w:t xml:space="preserve"> nell’arco dell’anno solare</w:t>
      </w:r>
      <w:r w:rsidR="00DD7A23">
        <w:rPr>
          <w:i/>
          <w:iCs/>
          <w:color w:val="FF0000"/>
        </w:rPr>
        <w:t>;</w:t>
      </w:r>
    </w:p>
    <w:p w14:paraId="5F7C1C75" w14:textId="4C16A6CC" w:rsidR="00270054" w:rsidRPr="001430E6" w:rsidRDefault="00BE2BC6" w:rsidP="00566F57">
      <w:pPr>
        <w:pStyle w:val="Default"/>
        <w:numPr>
          <w:ilvl w:val="0"/>
          <w:numId w:val="5"/>
        </w:numPr>
        <w:rPr>
          <w:color w:val="FF0000"/>
        </w:rPr>
      </w:pPr>
      <w:r w:rsidRPr="001430E6">
        <w:rPr>
          <w:i/>
          <w:iCs/>
          <w:color w:val="FF0000"/>
        </w:rPr>
        <w:t>nella mail d</w:t>
      </w:r>
      <w:r w:rsidR="001126ED">
        <w:rPr>
          <w:i/>
          <w:iCs/>
          <w:color w:val="FF0000"/>
        </w:rPr>
        <w:t xml:space="preserve">’invio </w:t>
      </w:r>
      <w:r w:rsidR="006466AF">
        <w:rPr>
          <w:i/>
          <w:iCs/>
          <w:color w:val="FF0000"/>
        </w:rPr>
        <w:t xml:space="preserve">del presente </w:t>
      </w:r>
      <w:proofErr w:type="spellStart"/>
      <w:r w:rsidR="001126ED">
        <w:rPr>
          <w:i/>
          <w:iCs/>
          <w:color w:val="FF0000"/>
        </w:rPr>
        <w:t>form</w:t>
      </w:r>
      <w:proofErr w:type="spellEnd"/>
      <w:r w:rsidR="00A21D60">
        <w:rPr>
          <w:i/>
          <w:iCs/>
          <w:color w:val="FF0000"/>
        </w:rPr>
        <w:t xml:space="preserve"> compilato</w:t>
      </w:r>
      <w:r w:rsidR="00750F10" w:rsidRPr="001430E6">
        <w:rPr>
          <w:i/>
          <w:iCs/>
          <w:color w:val="FF0000"/>
        </w:rPr>
        <w:t>, inserire i</w:t>
      </w:r>
      <w:r w:rsidR="0006128C">
        <w:rPr>
          <w:i/>
          <w:iCs/>
          <w:color w:val="FF0000"/>
        </w:rPr>
        <w:t>n indirizzo</w:t>
      </w:r>
      <w:r w:rsidR="00DE484A">
        <w:rPr>
          <w:i/>
          <w:iCs/>
          <w:color w:val="FF0000"/>
        </w:rPr>
        <w:t xml:space="preserve"> i</w:t>
      </w:r>
      <w:r w:rsidR="00750F10" w:rsidRPr="001430E6">
        <w:rPr>
          <w:i/>
          <w:iCs/>
          <w:color w:val="FF0000"/>
        </w:rPr>
        <w:t xml:space="preserve"> nominativi d</w:t>
      </w:r>
      <w:r w:rsidR="00256039" w:rsidRPr="001430E6">
        <w:rPr>
          <w:i/>
          <w:iCs/>
          <w:color w:val="FF0000"/>
        </w:rPr>
        <w:t xml:space="preserve">i tutti i </w:t>
      </w:r>
      <w:r w:rsidR="00273690">
        <w:rPr>
          <w:i/>
          <w:iCs/>
          <w:color w:val="FF0000"/>
        </w:rPr>
        <w:t xml:space="preserve">proponenti </w:t>
      </w:r>
    </w:p>
    <w:p w14:paraId="258B481A" w14:textId="77777777" w:rsidR="008D1326" w:rsidRPr="001430E6" w:rsidRDefault="008D1326">
      <w:pPr>
        <w:rPr>
          <w:rFonts w:ascii="Arial" w:hAnsi="Arial" w:cs="Arial"/>
          <w:color w:val="FF0000"/>
          <w:sz w:val="20"/>
          <w:szCs w:val="20"/>
        </w:rPr>
      </w:pPr>
    </w:p>
    <w:p w14:paraId="6B59CB55" w14:textId="77777777" w:rsidR="009601E2" w:rsidRPr="002B4F17" w:rsidRDefault="00DA4FF3">
      <w:pPr>
        <w:rPr>
          <w:rFonts w:ascii="Arial" w:hAnsi="Arial" w:cs="Arial"/>
          <w:b/>
          <w:sz w:val="20"/>
          <w:szCs w:val="20"/>
        </w:rPr>
      </w:pPr>
      <w:r w:rsidRPr="002B4F17">
        <w:rPr>
          <w:rFonts w:ascii="Arial" w:hAnsi="Arial" w:cs="Arial"/>
          <w:b/>
          <w:sz w:val="20"/>
          <w:szCs w:val="20"/>
        </w:rPr>
        <w:t>Titolo</w:t>
      </w:r>
      <w:r w:rsidR="00130343" w:rsidRPr="002B4F17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9781"/>
      </w:tblGrid>
      <w:tr w:rsidR="009601E2" w:rsidRPr="00ED4ACD" w14:paraId="1C57FD6D" w14:textId="77777777" w:rsidTr="005A36BA">
        <w:tc>
          <w:tcPr>
            <w:tcW w:w="9781" w:type="dxa"/>
          </w:tcPr>
          <w:p w14:paraId="6EDA7D6D" w14:textId="77777777" w:rsidR="009601E2" w:rsidRPr="00ED4ACD" w:rsidRDefault="009601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0AC10C" w14:textId="77777777" w:rsidR="008F796B" w:rsidRPr="00ED4ACD" w:rsidRDefault="008F796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9CCC56" w14:textId="77777777" w:rsidR="00DA3A87" w:rsidRPr="00ED4ACD" w:rsidRDefault="00DA3A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A1ED93" w14:textId="77777777" w:rsidR="000D1FD9" w:rsidRPr="002B4F17" w:rsidRDefault="000D1FD9" w:rsidP="00130343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ook w:val="01E0" w:firstRow="1" w:lastRow="1" w:firstColumn="1" w:lastColumn="1" w:noHBand="0" w:noVBand="0"/>
      </w:tblPr>
      <w:tblGrid>
        <w:gridCol w:w="425"/>
        <w:gridCol w:w="1701"/>
        <w:gridCol w:w="425"/>
        <w:gridCol w:w="1701"/>
        <w:gridCol w:w="425"/>
        <w:gridCol w:w="1701"/>
        <w:gridCol w:w="425"/>
        <w:gridCol w:w="3086"/>
      </w:tblGrid>
      <w:tr w:rsidR="00BB595A" w:rsidRPr="00ED4ACD" w14:paraId="219EFD05" w14:textId="77777777" w:rsidTr="005A36BA">
        <w:trPr>
          <w:trHeight w:val="255"/>
        </w:trPr>
        <w:tc>
          <w:tcPr>
            <w:tcW w:w="425" w:type="dxa"/>
          </w:tcPr>
          <w:p w14:paraId="3D241C56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D5FD381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seminario</w:t>
            </w:r>
          </w:p>
        </w:tc>
        <w:tc>
          <w:tcPr>
            <w:tcW w:w="425" w:type="dxa"/>
          </w:tcPr>
          <w:p w14:paraId="5041C18C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AAEEDB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convegno</w:t>
            </w:r>
          </w:p>
        </w:tc>
        <w:tc>
          <w:tcPr>
            <w:tcW w:w="425" w:type="dxa"/>
          </w:tcPr>
          <w:p w14:paraId="0999F69E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6C192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mostra</w:t>
            </w:r>
          </w:p>
        </w:tc>
        <w:tc>
          <w:tcPr>
            <w:tcW w:w="425" w:type="dxa"/>
          </w:tcPr>
          <w:p w14:paraId="1C8CE465" w14:textId="77777777" w:rsidR="00BB595A" w:rsidRPr="00ED4ACD" w:rsidRDefault="00BB595A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6422AEF6" w14:textId="77777777" w:rsidR="00BB595A" w:rsidRPr="00ED4ACD" w:rsidRDefault="007A3ACE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BB595A" w:rsidRPr="00ED4ACD">
              <w:rPr>
                <w:rFonts w:ascii="Arial" w:hAnsi="Arial" w:cs="Arial"/>
                <w:sz w:val="20"/>
                <w:szCs w:val="20"/>
              </w:rPr>
              <w:t>ltro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595A" w:rsidRPr="00ED4ACD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</w:tr>
    </w:tbl>
    <w:p w14:paraId="6B5D60A3" w14:textId="77777777" w:rsidR="00FF26F7" w:rsidRDefault="00FF26F7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ook w:val="01E0" w:firstRow="1" w:lastRow="1" w:firstColumn="1" w:lastColumn="1" w:noHBand="0" w:noVBand="0"/>
      </w:tblPr>
      <w:tblGrid>
        <w:gridCol w:w="425"/>
        <w:gridCol w:w="1701"/>
        <w:gridCol w:w="425"/>
        <w:gridCol w:w="1701"/>
        <w:gridCol w:w="425"/>
        <w:gridCol w:w="1701"/>
        <w:gridCol w:w="425"/>
        <w:gridCol w:w="3086"/>
      </w:tblGrid>
      <w:tr w:rsidR="008F796B" w:rsidRPr="00ED4ACD" w14:paraId="06DB0107" w14:textId="77777777" w:rsidTr="005A36BA">
        <w:trPr>
          <w:trHeight w:val="255"/>
        </w:trPr>
        <w:tc>
          <w:tcPr>
            <w:tcW w:w="425" w:type="dxa"/>
          </w:tcPr>
          <w:p w14:paraId="7851336A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2E606B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nazionale</w:t>
            </w:r>
          </w:p>
        </w:tc>
        <w:tc>
          <w:tcPr>
            <w:tcW w:w="425" w:type="dxa"/>
          </w:tcPr>
          <w:p w14:paraId="3435CCE7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028034" w14:textId="77777777" w:rsidR="007A1968" w:rsidRPr="00ED4ACD" w:rsidRDefault="007A1968" w:rsidP="008F796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8F796B">
              <w:rPr>
                <w:rFonts w:ascii="Arial" w:hAnsi="Arial" w:cs="Arial"/>
                <w:sz w:val="20"/>
                <w:szCs w:val="20"/>
              </w:rPr>
              <w:t>nternazionale</w:t>
            </w:r>
          </w:p>
        </w:tc>
        <w:tc>
          <w:tcPr>
            <w:tcW w:w="425" w:type="dxa"/>
          </w:tcPr>
          <w:p w14:paraId="6DFD0CE6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E4D4BC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14:paraId="28C1E978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6" w:type="dxa"/>
          </w:tcPr>
          <w:p w14:paraId="32266AC6" w14:textId="77777777" w:rsidR="008F796B" w:rsidRPr="00ED4ACD" w:rsidRDefault="008F796B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C32DE1" w14:textId="77777777" w:rsidR="008F796B" w:rsidRDefault="008F796B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072" w:type="dxa"/>
        <w:tblLook w:val="01E0" w:firstRow="1" w:lastRow="1" w:firstColumn="1" w:lastColumn="1" w:noHBand="0" w:noVBand="0"/>
      </w:tblPr>
      <w:tblGrid>
        <w:gridCol w:w="425"/>
        <w:gridCol w:w="8647"/>
      </w:tblGrid>
      <w:tr w:rsidR="005A36BA" w:rsidRPr="00ED4ACD" w14:paraId="0A2D1585" w14:textId="77777777" w:rsidTr="005A36BA">
        <w:trPr>
          <w:trHeight w:val="255"/>
        </w:trPr>
        <w:tc>
          <w:tcPr>
            <w:tcW w:w="425" w:type="dxa"/>
          </w:tcPr>
          <w:p w14:paraId="4CC3DD64" w14:textId="77777777" w:rsidR="005A36BA" w:rsidRPr="00ED4ACD" w:rsidRDefault="005A36BA" w:rsidP="00D44CD0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7" w:type="dxa"/>
          </w:tcPr>
          <w:p w14:paraId="11111834" w14:textId="77777777" w:rsidR="005A36BA" w:rsidRPr="005A36BA" w:rsidRDefault="005A36BA" w:rsidP="00D44CD0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5A36BA">
              <w:rPr>
                <w:rFonts w:ascii="Arial" w:hAnsi="Arial" w:cs="Arial"/>
                <w:sz w:val="20"/>
                <w:szCs w:val="20"/>
              </w:rPr>
              <w:t>Flaggare se la tematica è affine al Progetto di Eccellenza del Dastu sulle Fragilità Territoriali</w:t>
            </w:r>
          </w:p>
        </w:tc>
      </w:tr>
    </w:tbl>
    <w:p w14:paraId="7E9F3514" w14:textId="77777777" w:rsidR="007A1968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CC42F16" w14:textId="77777777" w:rsidR="007A1968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D4F2B58" w14:textId="77777777" w:rsidR="007A1968" w:rsidRPr="002B4F17" w:rsidRDefault="007A1968" w:rsidP="00FF26F7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1807"/>
        <w:gridCol w:w="2434"/>
        <w:gridCol w:w="1415"/>
        <w:gridCol w:w="1977"/>
        <w:gridCol w:w="383"/>
        <w:gridCol w:w="1765"/>
      </w:tblGrid>
      <w:tr w:rsidR="002B4F17" w:rsidRPr="00ED4ACD" w14:paraId="6B17B2F5" w14:textId="77777777" w:rsidTr="005A36BA">
        <w:trPr>
          <w:trHeight w:val="284"/>
        </w:trPr>
        <w:tc>
          <w:tcPr>
            <w:tcW w:w="1809" w:type="dxa"/>
          </w:tcPr>
          <w:p w14:paraId="713EAC54" w14:textId="77777777" w:rsidR="002B4F17" w:rsidRPr="00ED4ACD" w:rsidRDefault="00D136E1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>ata dell’evento</w:t>
            </w:r>
          </w:p>
        </w:tc>
        <w:tc>
          <w:tcPr>
            <w:tcW w:w="2444" w:type="dxa"/>
          </w:tcPr>
          <w:p w14:paraId="0C65F8CC" w14:textId="77777777" w:rsidR="002B4F17" w:rsidRPr="00ED4ACD" w:rsidRDefault="002B4F17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3F065B56" w14:textId="77777777" w:rsidR="002B4F17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D4ACD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>urata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B4F17" w:rsidRPr="00ED4ACD">
              <w:rPr>
                <w:rFonts w:ascii="Arial" w:hAnsi="Arial" w:cs="Arial"/>
                <w:b/>
                <w:sz w:val="20"/>
                <w:szCs w:val="20"/>
              </w:rPr>
              <w:t xml:space="preserve"> da</w:t>
            </w:r>
            <w:r w:rsidR="00D136E1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985" w:type="dxa"/>
          </w:tcPr>
          <w:p w14:paraId="71EAD90B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" w:type="dxa"/>
          </w:tcPr>
          <w:p w14:paraId="59955CED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ED4ACD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D136E1">
              <w:rPr>
                <w:rFonts w:ascii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1772" w:type="dxa"/>
          </w:tcPr>
          <w:p w14:paraId="521AD985" w14:textId="77777777" w:rsidR="002B4F17" w:rsidRPr="00ED4ACD" w:rsidRDefault="002B4F17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7395393" w14:textId="77777777" w:rsidR="002B4F17" w:rsidRDefault="002B4F17" w:rsidP="007A3AC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781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16356D" w:rsidRPr="00941B2B" w14:paraId="192F8CE2" w14:textId="77777777" w:rsidTr="005A36BA">
        <w:tc>
          <w:tcPr>
            <w:tcW w:w="4678" w:type="dxa"/>
          </w:tcPr>
          <w:p w14:paraId="3D47D78A" w14:textId="77777777" w:rsidR="00BB4174" w:rsidRPr="00877FCC" w:rsidRDefault="0024270D" w:rsidP="00BB417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877FCC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8D1326" w:rsidRPr="00877FCC">
              <w:rPr>
                <w:rFonts w:ascii="Arial" w:hAnsi="Arial" w:cs="Arial"/>
                <w:b/>
                <w:sz w:val="20"/>
                <w:szCs w:val="20"/>
              </w:rPr>
              <w:t>esponsabili scientifici</w:t>
            </w:r>
            <w:r w:rsidR="0016356D" w:rsidRPr="00877FCC">
              <w:rPr>
                <w:rFonts w:ascii="Arial" w:hAnsi="Arial" w:cs="Arial"/>
                <w:b/>
                <w:sz w:val="20"/>
                <w:szCs w:val="20"/>
              </w:rPr>
              <w:t xml:space="preserve"> dell’iniziativa</w:t>
            </w:r>
            <w:r w:rsidR="00BB4174" w:rsidRPr="00877FC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D1326" w:rsidRPr="00877FC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08249843" w14:textId="77777777" w:rsidR="00BB4174" w:rsidRPr="00877FCC" w:rsidRDefault="0024270D" w:rsidP="00BB417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77FCC">
              <w:rPr>
                <w:rFonts w:ascii="Arial" w:hAnsi="Arial" w:cs="Arial"/>
                <w:b/>
                <w:sz w:val="20"/>
                <w:szCs w:val="20"/>
              </w:rPr>
              <w:t xml:space="preserve">( </w:t>
            </w:r>
            <w:r w:rsidR="008D1326" w:rsidRPr="009252A2">
              <w:rPr>
                <w:rFonts w:ascii="Arial" w:hAnsi="Arial" w:cs="Arial"/>
                <w:b/>
                <w:color w:val="FF0000"/>
                <w:sz w:val="20"/>
                <w:szCs w:val="20"/>
              </w:rPr>
              <w:t>≥</w:t>
            </w:r>
            <w:proofErr w:type="gramEnd"/>
            <w:r w:rsidR="008D1326" w:rsidRPr="009252A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3</w:t>
            </w:r>
            <w:r w:rsidRPr="009252A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docenti</w:t>
            </w:r>
            <w:r w:rsidR="00BB4174" w:rsidRPr="009252A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Dastu</w:t>
            </w:r>
            <w:r w:rsidRPr="00877FCC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</w:p>
          <w:p w14:paraId="7EF1EE9E" w14:textId="77777777" w:rsidR="00BB4174" w:rsidRDefault="00BB4174" w:rsidP="00BB4174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  <w:p w14:paraId="225C3104" w14:textId="77777777" w:rsidR="008D1326" w:rsidRPr="00B250F6" w:rsidRDefault="008D1326" w:rsidP="00BB4174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103" w:type="dxa"/>
          </w:tcPr>
          <w:p w14:paraId="45D1259E" w14:textId="77777777" w:rsidR="0016356D" w:rsidRDefault="0016356D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9CFCF6" w14:textId="77777777" w:rsidR="008D1326" w:rsidRDefault="008D1326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8A125AF" w14:textId="77777777" w:rsidR="005200A9" w:rsidRPr="00941B2B" w:rsidRDefault="005200A9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3C7991" w14:textId="77777777" w:rsidR="0016356D" w:rsidRDefault="0016356D" w:rsidP="007A3AC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B1083BF" w14:textId="77777777" w:rsidR="00582A7E" w:rsidRDefault="00582A7E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039B0896" w14:textId="77777777" w:rsidR="0016356D" w:rsidRPr="00D136E1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Programma dell’evento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(abstract max </w:t>
      </w:r>
      <w:r w:rsidR="00D4245B">
        <w:rPr>
          <w:rFonts w:ascii="Arial" w:hAnsi="Arial" w:cs="Arial"/>
          <w:b/>
          <w:sz w:val="20"/>
          <w:szCs w:val="20"/>
        </w:rPr>
        <w:t>2</w:t>
      </w:r>
      <w:r w:rsidRPr="00D136E1">
        <w:rPr>
          <w:rFonts w:ascii="Arial" w:hAnsi="Arial" w:cs="Arial"/>
          <w:b/>
          <w:sz w:val="20"/>
          <w:szCs w:val="20"/>
        </w:rPr>
        <w:t>00 parole</w:t>
      </w:r>
      <w:r w:rsidR="0016356D" w:rsidRPr="00D136E1">
        <w:rPr>
          <w:rFonts w:ascii="Arial" w:hAnsi="Arial" w:cs="Arial"/>
          <w:b/>
          <w:sz w:val="20"/>
          <w:szCs w:val="20"/>
        </w:rPr>
        <w:t>) – (eventuale programma dettagliato da allegare)</w:t>
      </w:r>
    </w:p>
    <w:p w14:paraId="6DA51FEE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2C6EB90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447E820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5A0F45B" w14:textId="77777777" w:rsidR="005200A9" w:rsidRPr="002B4F17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ACB3401" w14:textId="77777777" w:rsidR="00D136E1" w:rsidRDefault="00D136E1" w:rsidP="00D136E1">
      <w:pPr>
        <w:tabs>
          <w:tab w:val="left" w:pos="142"/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096E840" w14:textId="77777777" w:rsidR="00D136E1" w:rsidRP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Elenco dei relatori invitati e loro strutture di riferimento</w:t>
      </w:r>
    </w:p>
    <w:p w14:paraId="0858A9A8" w14:textId="77777777" w:rsid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C7153AB" w14:textId="77777777" w:rsidR="00D136E1" w:rsidRDefault="00D136E1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2A3A575" w14:textId="77777777" w:rsidR="005200A9" w:rsidRDefault="005200A9" w:rsidP="00D136E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B0F4747" w14:textId="77777777" w:rsidR="0016356D" w:rsidRDefault="0016356D" w:rsidP="0016356D">
      <w:pPr>
        <w:tabs>
          <w:tab w:val="left" w:pos="142"/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242E5D77" w14:textId="77777777" w:rsidR="0016356D" w:rsidRPr="00D136E1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Risultati prefissi</w:t>
      </w:r>
    </w:p>
    <w:p w14:paraId="21C45C93" w14:textId="77777777" w:rsidR="0016356D" w:rsidRDefault="0016356D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05202BAD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E384F22" w14:textId="77777777" w:rsidR="005200A9" w:rsidRDefault="005200A9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140A98A" w14:textId="77777777" w:rsidR="0016356D" w:rsidRPr="002B4F17" w:rsidRDefault="0016356D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8B4D2F8" w14:textId="77777777" w:rsidR="0024270D" w:rsidRDefault="00D136E1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Target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(specificare fascia di utenza</w:t>
      </w:r>
      <w:r>
        <w:rPr>
          <w:rFonts w:ascii="Arial" w:hAnsi="Arial" w:cs="Arial"/>
          <w:b/>
          <w:sz w:val="20"/>
          <w:szCs w:val="20"/>
        </w:rPr>
        <w:t xml:space="preserve"> a cui</w:t>
      </w:r>
      <w:r w:rsidR="0016356D" w:rsidRPr="00D136E1">
        <w:rPr>
          <w:rFonts w:ascii="Arial" w:hAnsi="Arial" w:cs="Arial"/>
          <w:b/>
          <w:sz w:val="20"/>
          <w:szCs w:val="20"/>
        </w:rPr>
        <w:t xml:space="preserve"> è rivolta l’iniziativa) </w:t>
      </w:r>
    </w:p>
    <w:p w14:paraId="277016F0" w14:textId="77777777" w:rsidR="00195C38" w:rsidRDefault="00195C38" w:rsidP="0016356D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</w:p>
    <w:p w14:paraId="0FA58DFA" w14:textId="122CCA29" w:rsidR="000F7A84" w:rsidRPr="00195C38" w:rsidRDefault="0024270D" w:rsidP="00195C38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195C38">
        <w:rPr>
          <w:rFonts w:ascii="Arial" w:hAnsi="Arial" w:cs="Arial"/>
          <w:b/>
          <w:sz w:val="20"/>
          <w:szCs w:val="20"/>
        </w:rPr>
        <w:t>N.B. Eventi finanziati con il fondo non possono essere limitati al solo ambito didattico</w:t>
      </w:r>
    </w:p>
    <w:p w14:paraId="5D4471D5" w14:textId="77777777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25CFD332" w14:textId="1A84D160" w:rsidR="000F7A84" w:rsidRDefault="000F7A84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7460FDA7" w14:textId="47EFEF32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AB830FF" w14:textId="673C8CB0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18EE24EA" w14:textId="030AEAD8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4E01F08" w14:textId="35136973" w:rsidR="00195C38" w:rsidRDefault="00195C38" w:rsidP="000F7A84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4C12EB4" w14:textId="422985A2" w:rsidR="00195C38" w:rsidRDefault="00195C38" w:rsidP="00195C38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DF87450" w14:textId="77777777" w:rsidR="00195C38" w:rsidRPr="002B4F17" w:rsidRDefault="00195C38" w:rsidP="00195C38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6E0592B7" w14:textId="77777777" w:rsidR="00195C38" w:rsidRDefault="00195C38" w:rsidP="00195C38">
      <w:pP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</w:p>
    <w:p w14:paraId="65DFAB21" w14:textId="77777777" w:rsidR="00195C38" w:rsidRDefault="00195C38" w:rsidP="000F7A84">
      <w:pPr>
        <w:pBdr>
          <w:top w:val="single" w:sz="4" w:space="1" w:color="auto"/>
        </w:pBd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</w:p>
    <w:p w14:paraId="30E5DE56" w14:textId="66DA75A2" w:rsidR="000F7A84" w:rsidRPr="00D136E1" w:rsidRDefault="000F7A84" w:rsidP="000F7A84">
      <w:pPr>
        <w:pBdr>
          <w:top w:val="single" w:sz="4" w:space="1" w:color="auto"/>
        </w:pBdr>
        <w:tabs>
          <w:tab w:val="left" w:pos="2268"/>
          <w:tab w:val="left" w:pos="4253"/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Sede</w:t>
      </w:r>
      <w:r w:rsidRPr="002B4F17">
        <w:rPr>
          <w:rFonts w:ascii="Arial" w:hAnsi="Arial" w:cs="Arial"/>
          <w:sz w:val="20"/>
          <w:szCs w:val="20"/>
        </w:rPr>
        <w:tab/>
      </w:r>
      <w:r w:rsidRPr="002B4F1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</w:t>
      </w:r>
      <w:r w:rsidRPr="00D136E1">
        <w:rPr>
          <w:rFonts w:ascii="Arial" w:hAnsi="Arial" w:cs="Arial"/>
          <w:b/>
          <w:sz w:val="20"/>
          <w:szCs w:val="20"/>
        </w:rPr>
        <w:t>Presso altra sede (specificare)</w:t>
      </w:r>
    </w:p>
    <w:tbl>
      <w:tblPr>
        <w:tblStyle w:val="Grigliatabella"/>
        <w:tblW w:w="9781" w:type="dxa"/>
        <w:tblLook w:val="01E0" w:firstRow="1" w:lastRow="1" w:firstColumn="1" w:lastColumn="1" w:noHBand="0" w:noVBand="0"/>
      </w:tblPr>
      <w:tblGrid>
        <w:gridCol w:w="4678"/>
        <w:gridCol w:w="5103"/>
      </w:tblGrid>
      <w:tr w:rsidR="000F7A84" w:rsidRPr="00ED4ACD" w14:paraId="15BE664B" w14:textId="77777777" w:rsidTr="005A36BA">
        <w:trPr>
          <w:trHeight w:val="329"/>
        </w:trPr>
        <w:tc>
          <w:tcPr>
            <w:tcW w:w="4678" w:type="dxa"/>
          </w:tcPr>
          <w:p w14:paraId="7D8F536B" w14:textId="77777777" w:rsidR="000F7A84" w:rsidRPr="00ED4ACD" w:rsidRDefault="000F7A84" w:rsidP="00941B2B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E802954" w14:textId="77777777" w:rsidR="000F7A84" w:rsidRPr="00ED4ACD" w:rsidRDefault="000F7A84" w:rsidP="000F7A84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66F894" w14:textId="77777777" w:rsidR="0016356D" w:rsidRDefault="0016356D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3D5B1B7C" w14:textId="77777777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501B6A0" w14:textId="5B54399F" w:rsidR="005200A9" w:rsidRDefault="005200A9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4933617A" w14:textId="532F618E" w:rsidR="00195C38" w:rsidRDefault="00195C38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p w14:paraId="5BBE756D" w14:textId="39CE0456" w:rsidR="00195C38" w:rsidRDefault="000A4308" w:rsidP="0016356D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3DC7F3B0" w14:textId="77777777" w:rsidR="005200A9" w:rsidRDefault="005200A9" w:rsidP="00BE373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</w:p>
    <w:p w14:paraId="3ADC7F6E" w14:textId="77777777" w:rsidR="009C32DF" w:rsidRPr="00D136E1" w:rsidRDefault="00D136E1" w:rsidP="00BE3731">
      <w:pPr>
        <w:pBdr>
          <w:top w:val="single" w:sz="4" w:space="1" w:color="auto"/>
        </w:pBd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D136E1">
        <w:rPr>
          <w:rFonts w:ascii="Arial" w:hAnsi="Arial" w:cs="Arial"/>
          <w:b/>
          <w:sz w:val="20"/>
          <w:szCs w:val="20"/>
        </w:rPr>
        <w:t>Previsione di spesa</w:t>
      </w:r>
    </w:p>
    <w:p w14:paraId="3811664B" w14:textId="77777777" w:rsidR="0056210F" w:rsidRPr="002B4F17" w:rsidRDefault="0056210F" w:rsidP="002E036A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9889" w:type="dxa"/>
        <w:tblLayout w:type="fixed"/>
        <w:tblLook w:val="01E0" w:firstRow="1" w:lastRow="1" w:firstColumn="1" w:lastColumn="1" w:noHBand="0" w:noVBand="0"/>
      </w:tblPr>
      <w:tblGrid>
        <w:gridCol w:w="3369"/>
        <w:gridCol w:w="1984"/>
        <w:gridCol w:w="2268"/>
        <w:gridCol w:w="2268"/>
      </w:tblGrid>
      <w:tr w:rsidR="0034301D" w:rsidRPr="00ED4ACD" w14:paraId="2A52D16C" w14:textId="77777777" w:rsidTr="005A36BA">
        <w:trPr>
          <w:trHeight w:val="284"/>
        </w:trPr>
        <w:tc>
          <w:tcPr>
            <w:tcW w:w="3369" w:type="dxa"/>
          </w:tcPr>
          <w:p w14:paraId="0E8E2217" w14:textId="77777777" w:rsidR="0034301D" w:rsidRPr="00ED4ACD" w:rsidRDefault="0034301D" w:rsidP="00ED4ACD">
            <w:pPr>
              <w:tabs>
                <w:tab w:val="left" w:pos="2268"/>
                <w:tab w:val="left" w:pos="4253"/>
                <w:tab w:val="left" w:pos="6521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Costo complessivo della proposta</w:t>
            </w:r>
          </w:p>
        </w:tc>
        <w:tc>
          <w:tcPr>
            <w:tcW w:w="1984" w:type="dxa"/>
          </w:tcPr>
          <w:p w14:paraId="7DBE93D5" w14:textId="77777777" w:rsidR="0034301D" w:rsidRPr="00ED4ACD" w:rsidRDefault="0034301D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</w:tc>
        <w:tc>
          <w:tcPr>
            <w:tcW w:w="2268" w:type="dxa"/>
          </w:tcPr>
          <w:p w14:paraId="133A5D86" w14:textId="77777777" w:rsidR="0034301D" w:rsidRPr="00ED4ACD" w:rsidRDefault="0034301D" w:rsidP="00D136E1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 xml:space="preserve">Fondi richiesti al </w:t>
            </w:r>
            <w:r w:rsidR="00D136E1">
              <w:rPr>
                <w:rFonts w:ascii="Arial" w:hAnsi="Arial" w:cs="Arial"/>
                <w:sz w:val="20"/>
                <w:szCs w:val="20"/>
              </w:rPr>
              <w:t>Dastu</w:t>
            </w:r>
          </w:p>
        </w:tc>
        <w:tc>
          <w:tcPr>
            <w:tcW w:w="2268" w:type="dxa"/>
          </w:tcPr>
          <w:p w14:paraId="41229CFF" w14:textId="77777777" w:rsidR="0034301D" w:rsidRDefault="0034301D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67EDA8C4" w14:textId="77777777" w:rsidR="000359BE" w:rsidRDefault="000359BE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3706802" w14:textId="77777777" w:rsidR="000359BE" w:rsidRPr="00ED4ACD" w:rsidRDefault="000359BE" w:rsidP="00ED4ACD">
            <w:pPr>
              <w:tabs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B567BA" w14:textId="77777777" w:rsidR="00015990" w:rsidRDefault="00015990" w:rsidP="000359BE">
      <w:pPr>
        <w:rPr>
          <w:rFonts w:ascii="Arial" w:hAnsi="Arial" w:cs="Arial"/>
          <w:b/>
          <w:sz w:val="20"/>
          <w:szCs w:val="20"/>
        </w:rPr>
      </w:pPr>
    </w:p>
    <w:p w14:paraId="395D903B" w14:textId="77777777" w:rsidR="00015990" w:rsidRDefault="00015990" w:rsidP="000359BE">
      <w:pPr>
        <w:rPr>
          <w:rFonts w:ascii="Arial" w:hAnsi="Arial" w:cs="Arial"/>
          <w:b/>
          <w:sz w:val="20"/>
          <w:szCs w:val="20"/>
        </w:rPr>
      </w:pPr>
    </w:p>
    <w:p w14:paraId="4638D4A8" w14:textId="35592E9A" w:rsidR="000359BE" w:rsidRDefault="000359BE" w:rsidP="000359BE">
      <w:pPr>
        <w:rPr>
          <w:rFonts w:ascii="Arial" w:hAnsi="Arial" w:cs="Arial"/>
          <w:b/>
          <w:sz w:val="20"/>
          <w:szCs w:val="20"/>
        </w:rPr>
      </w:pPr>
      <w:r w:rsidRPr="000359BE">
        <w:rPr>
          <w:rFonts w:ascii="Arial" w:hAnsi="Arial" w:cs="Arial"/>
          <w:b/>
          <w:sz w:val="20"/>
          <w:szCs w:val="20"/>
        </w:rPr>
        <w:t>Bilancio preventivo in dettaglio</w:t>
      </w:r>
    </w:p>
    <w:p w14:paraId="0D430242" w14:textId="77777777" w:rsidR="005200A9" w:rsidRDefault="005200A9" w:rsidP="000359BE">
      <w:pPr>
        <w:rPr>
          <w:rFonts w:ascii="Arial" w:hAnsi="Arial" w:cs="Arial"/>
          <w:b/>
          <w:sz w:val="20"/>
          <w:szCs w:val="20"/>
        </w:rPr>
      </w:pPr>
    </w:p>
    <w:p w14:paraId="3F49868D" w14:textId="77777777" w:rsidR="007E7A9B" w:rsidRDefault="007E7A9B" w:rsidP="007E7A9B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b/>
          <w:sz w:val="20"/>
          <w:szCs w:val="20"/>
        </w:rPr>
      </w:pPr>
      <w:r w:rsidRPr="00195C38">
        <w:rPr>
          <w:rFonts w:ascii="Arial" w:hAnsi="Arial" w:cs="Arial"/>
          <w:b/>
          <w:sz w:val="20"/>
          <w:szCs w:val="20"/>
        </w:rPr>
        <w:t xml:space="preserve">N.B. Il fondo non prevede: spese per segreteria o </w:t>
      </w:r>
      <w:proofErr w:type="gramStart"/>
      <w:r w:rsidRPr="00195C38">
        <w:rPr>
          <w:rFonts w:ascii="Arial" w:hAnsi="Arial" w:cs="Arial"/>
          <w:b/>
          <w:sz w:val="20"/>
          <w:szCs w:val="20"/>
        </w:rPr>
        <w:t>collaboratori;  spese</w:t>
      </w:r>
      <w:proofErr w:type="gramEnd"/>
      <w:r w:rsidRPr="00195C38">
        <w:rPr>
          <w:rFonts w:ascii="Arial" w:hAnsi="Arial" w:cs="Arial"/>
          <w:b/>
          <w:sz w:val="20"/>
          <w:szCs w:val="20"/>
        </w:rPr>
        <w:t xml:space="preserve"> per pubblicazioni</w:t>
      </w:r>
    </w:p>
    <w:p w14:paraId="2D1FFD6A" w14:textId="77777777" w:rsidR="007E7A9B" w:rsidRPr="000359BE" w:rsidRDefault="007E7A9B" w:rsidP="000359BE">
      <w:pPr>
        <w:rPr>
          <w:rFonts w:ascii="Arial" w:hAnsi="Arial" w:cs="Arial"/>
          <w:b/>
          <w:sz w:val="20"/>
          <w:szCs w:val="20"/>
        </w:rPr>
      </w:pPr>
    </w:p>
    <w:tbl>
      <w:tblPr>
        <w:tblStyle w:val="Grigliatabella"/>
        <w:tblpPr w:leftFromText="141" w:rightFromText="141" w:vertAnchor="text" w:horzAnchor="margin" w:tblpY="73"/>
        <w:tblW w:w="0" w:type="auto"/>
        <w:tblLayout w:type="fixed"/>
        <w:tblLook w:val="01E0" w:firstRow="1" w:lastRow="1" w:firstColumn="1" w:lastColumn="1" w:noHBand="0" w:noVBand="0"/>
      </w:tblPr>
      <w:tblGrid>
        <w:gridCol w:w="4503"/>
        <w:gridCol w:w="5244"/>
      </w:tblGrid>
      <w:tr w:rsidR="005200A9" w:rsidRPr="00ED4ACD" w14:paraId="7FBCF642" w14:textId="77777777" w:rsidTr="005A36BA">
        <w:trPr>
          <w:trHeight w:val="255"/>
        </w:trPr>
        <w:tc>
          <w:tcPr>
            <w:tcW w:w="4503" w:type="dxa"/>
          </w:tcPr>
          <w:p w14:paraId="268F2853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Spese viaggio ospiti e albergo</w:t>
            </w:r>
          </w:p>
        </w:tc>
        <w:tc>
          <w:tcPr>
            <w:tcW w:w="5244" w:type="dxa"/>
          </w:tcPr>
          <w:p w14:paraId="5D0ABB36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206A10C3" w14:textId="77777777" w:rsidTr="005A36BA">
        <w:trPr>
          <w:trHeight w:val="255"/>
        </w:trPr>
        <w:tc>
          <w:tcPr>
            <w:tcW w:w="4503" w:type="dxa"/>
          </w:tcPr>
          <w:p w14:paraId="0F40348C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Servizio catering</w:t>
            </w:r>
          </w:p>
        </w:tc>
        <w:tc>
          <w:tcPr>
            <w:tcW w:w="5244" w:type="dxa"/>
          </w:tcPr>
          <w:p w14:paraId="2D2C87FF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3A447FC" w14:textId="77777777" w:rsidTr="005A36BA">
        <w:trPr>
          <w:trHeight w:val="255"/>
        </w:trPr>
        <w:tc>
          <w:tcPr>
            <w:tcW w:w="4503" w:type="dxa"/>
          </w:tcPr>
          <w:p w14:paraId="2011DB7D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Stampa materiali (locandine, pannelli ecc.)</w:t>
            </w:r>
          </w:p>
        </w:tc>
        <w:tc>
          <w:tcPr>
            <w:tcW w:w="5244" w:type="dxa"/>
          </w:tcPr>
          <w:p w14:paraId="681E0B4C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4A4D8112" w14:textId="77777777" w:rsidTr="005A36BA">
        <w:trPr>
          <w:trHeight w:val="255"/>
        </w:trPr>
        <w:tc>
          <w:tcPr>
            <w:tcW w:w="4503" w:type="dxa"/>
          </w:tcPr>
          <w:p w14:paraId="306A8589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Logistica (servizi aggiuntivi in aula)</w:t>
            </w:r>
          </w:p>
        </w:tc>
        <w:tc>
          <w:tcPr>
            <w:tcW w:w="5244" w:type="dxa"/>
          </w:tcPr>
          <w:p w14:paraId="01919D55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FECC379" w14:textId="77777777" w:rsidTr="005A36BA">
        <w:trPr>
          <w:trHeight w:val="255"/>
        </w:trPr>
        <w:tc>
          <w:tcPr>
            <w:tcW w:w="4503" w:type="dxa"/>
          </w:tcPr>
          <w:p w14:paraId="1A5D7C6A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Gettoni di presenza</w:t>
            </w:r>
          </w:p>
        </w:tc>
        <w:tc>
          <w:tcPr>
            <w:tcW w:w="5244" w:type="dxa"/>
          </w:tcPr>
          <w:p w14:paraId="0F7AAA87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00A9" w:rsidRPr="00ED4ACD" w14:paraId="6BC1B95E" w14:textId="77777777" w:rsidTr="005A36BA">
        <w:trPr>
          <w:trHeight w:val="255"/>
        </w:trPr>
        <w:tc>
          <w:tcPr>
            <w:tcW w:w="4503" w:type="dxa"/>
          </w:tcPr>
          <w:p w14:paraId="6913EF44" w14:textId="77777777" w:rsidR="005200A9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Altro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(specificare)</w:t>
            </w:r>
          </w:p>
        </w:tc>
        <w:tc>
          <w:tcPr>
            <w:tcW w:w="5244" w:type="dxa"/>
          </w:tcPr>
          <w:p w14:paraId="3CCEFCB6" w14:textId="77777777" w:rsidR="005200A9" w:rsidRPr="00ED4ACD" w:rsidRDefault="005200A9" w:rsidP="005200A9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F13088" w14:textId="77777777" w:rsidR="0034301D" w:rsidRDefault="0034301D"/>
    <w:p w14:paraId="1CDF7BBE" w14:textId="77777777" w:rsidR="00D44CD0" w:rsidRPr="00D44CD0" w:rsidRDefault="00D44CD0" w:rsidP="00D44CD0">
      <w:pPr>
        <w:rPr>
          <w:vanish/>
        </w:rPr>
      </w:pPr>
    </w:p>
    <w:p w14:paraId="449AF38E" w14:textId="77777777" w:rsidR="000359BE" w:rsidRDefault="000359BE"/>
    <w:p w14:paraId="077E5CAA" w14:textId="77777777" w:rsidR="000359BE" w:rsidRDefault="000F7A84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</w:p>
    <w:p w14:paraId="15B5A394" w14:textId="77777777" w:rsidR="00D83424" w:rsidRDefault="000F7A84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Forme di </w:t>
      </w:r>
      <w:proofErr w:type="spellStart"/>
      <w:r>
        <w:rPr>
          <w:rFonts w:ascii="Arial" w:hAnsi="Arial" w:cs="Arial"/>
          <w:sz w:val="20"/>
          <w:szCs w:val="20"/>
        </w:rPr>
        <w:t>cofinaziamento</w:t>
      </w:r>
      <w:proofErr w:type="spellEnd"/>
    </w:p>
    <w:p w14:paraId="7451129E" w14:textId="77777777" w:rsidR="001168F2" w:rsidRPr="001168F2" w:rsidRDefault="001168F2" w:rsidP="00582A7E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18"/>
          <w:szCs w:val="18"/>
        </w:rPr>
      </w:pPr>
    </w:p>
    <w:tbl>
      <w:tblPr>
        <w:tblStyle w:val="Grigliatabella"/>
        <w:tblW w:w="8505" w:type="dxa"/>
        <w:tblLayout w:type="fixed"/>
        <w:tblLook w:val="01E0" w:firstRow="1" w:lastRow="1" w:firstColumn="1" w:lastColumn="1" w:noHBand="0" w:noVBand="0"/>
      </w:tblPr>
      <w:tblGrid>
        <w:gridCol w:w="2107"/>
        <w:gridCol w:w="6398"/>
      </w:tblGrid>
      <w:tr w:rsidR="00F45AED" w:rsidRPr="00ED4ACD" w14:paraId="2B315C88" w14:textId="77777777" w:rsidTr="005A36BA">
        <w:trPr>
          <w:trHeight w:val="221"/>
        </w:trPr>
        <w:tc>
          <w:tcPr>
            <w:tcW w:w="2107" w:type="dxa"/>
          </w:tcPr>
          <w:p w14:paraId="65443DE5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a) risorse proprie</w:t>
            </w:r>
          </w:p>
          <w:p w14:paraId="060755D5" w14:textId="77777777" w:rsidR="00F45AED" w:rsidRPr="00ED4ACD" w:rsidRDefault="00F45AED" w:rsidP="00F45AE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8" w:type="dxa"/>
          </w:tcPr>
          <w:p w14:paraId="62748579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5AED" w:rsidRPr="00ED4ACD" w14:paraId="48EAC0BC" w14:textId="77777777" w:rsidTr="005A36BA">
        <w:trPr>
          <w:trHeight w:val="221"/>
        </w:trPr>
        <w:tc>
          <w:tcPr>
            <w:tcW w:w="2107" w:type="dxa"/>
          </w:tcPr>
          <w:p w14:paraId="1FB7A4A0" w14:textId="77777777" w:rsidR="00F45AED" w:rsidRPr="00ED4ACD" w:rsidRDefault="00F45AED" w:rsidP="00F45AE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  <w:r w:rsidRPr="00ED4ACD">
              <w:rPr>
                <w:rFonts w:ascii="Arial" w:hAnsi="Arial" w:cs="Arial"/>
                <w:sz w:val="20"/>
                <w:szCs w:val="20"/>
              </w:rPr>
              <w:t>b) risorse esterne</w:t>
            </w:r>
          </w:p>
          <w:p w14:paraId="63335215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8" w:type="dxa"/>
          </w:tcPr>
          <w:p w14:paraId="42E0E62A" w14:textId="77777777" w:rsidR="00F45AED" w:rsidRPr="00ED4ACD" w:rsidRDefault="00F45AED" w:rsidP="00ED4ACD">
            <w:pPr>
              <w:tabs>
                <w:tab w:val="left" w:pos="2268"/>
                <w:tab w:val="left" w:pos="4253"/>
                <w:tab w:val="left" w:pos="6521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F0C037" w14:textId="77777777" w:rsidR="00D16149" w:rsidRPr="002B4F17" w:rsidRDefault="00D16149" w:rsidP="002E036A">
      <w:pPr>
        <w:tabs>
          <w:tab w:val="left" w:pos="2268"/>
          <w:tab w:val="left" w:pos="4253"/>
          <w:tab w:val="left" w:pos="6521"/>
        </w:tabs>
        <w:rPr>
          <w:rFonts w:ascii="Arial" w:hAnsi="Arial" w:cs="Arial"/>
          <w:sz w:val="20"/>
          <w:szCs w:val="20"/>
        </w:rPr>
      </w:pPr>
    </w:p>
    <w:sectPr w:rsidR="00D16149" w:rsidRPr="002B4F17" w:rsidSect="000A13B3">
      <w:headerReference w:type="default" r:id="rId8"/>
      <w:headerReference w:type="first" r:id="rId9"/>
      <w:footerReference w:type="first" r:id="rId10"/>
      <w:pgSz w:w="11906" w:h="16838" w:code="9"/>
      <w:pgMar w:top="73" w:right="851" w:bottom="1191" w:left="1276" w:header="284" w:footer="2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D3864" w14:textId="77777777" w:rsidR="000A13B3" w:rsidRDefault="000A13B3">
      <w:r>
        <w:separator/>
      </w:r>
    </w:p>
  </w:endnote>
  <w:endnote w:type="continuationSeparator" w:id="0">
    <w:p w14:paraId="03B65BC1" w14:textId="77777777" w:rsidR="000A13B3" w:rsidRDefault="000A1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40FC1EE-FCCB-42DC-B714-7F26F4170F85}"/>
    <w:embedItalic r:id="rId2" w:subsetted="1" w:fontKey="{D66DC4F1-743F-4856-AAA1-B33B0DD9D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9141611-0A88-4793-A675-8FE83B7CFA99}"/>
    <w:embedBold r:id="rId4" w:fontKey="{884886FB-585C-47F0-B926-43BF2DEB53E5}"/>
    <w:embedItalic r:id="rId5" w:fontKey="{2FADFAFC-F337-4D0F-AA34-C5BA0CE8E315}"/>
    <w:embedBoldItalic r:id="rId6" w:fontKey="{0EE78D84-2B93-45DD-B073-BC24CFACE7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E3B68" w14:textId="77777777" w:rsidR="009E7CE1" w:rsidRDefault="009E7CE1" w:rsidP="00D75DFE">
    <w:pPr>
      <w:pStyle w:val="Specificasottocolore"/>
      <w:framePr w:w="0" w:hRule="auto" w:wrap="auto" w:vAnchor="margin" w:hAnchor="text" w:xAlign="left" w:yAlign="inline"/>
    </w:pPr>
  </w:p>
  <w:p w14:paraId="2179E84A" w14:textId="77777777" w:rsidR="00BF4D8C" w:rsidRDefault="00D75DFE">
    <w:pPr>
      <w:pStyle w:val="IndirizzoTelFax"/>
      <w:framePr w:w="0" w:hRule="auto" w:wrap="auto" w:vAnchor="margin" w:hAnchor="text" w:xAlign="left" w:yAlign="inline"/>
      <w:shd w:val="clear" w:color="FFFFFF" w:fill="FFFFFF"/>
    </w:pPr>
    <w:r>
      <w:t xml:space="preserve"> </w:t>
    </w:r>
  </w:p>
  <w:p w14:paraId="5CD11AC0" w14:textId="77777777" w:rsidR="00DF31F5" w:rsidRPr="00BF4D8C" w:rsidRDefault="00DF31F5">
    <w:pPr>
      <w:pStyle w:val="IndirizzoTelFax"/>
      <w:framePr w:w="0" w:hRule="auto" w:wrap="auto" w:vAnchor="margin" w:hAnchor="text" w:xAlign="left" w:yAlign="inline"/>
      <w:shd w:val="clear" w:color="FFFFFF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CCF33" w14:textId="77777777" w:rsidR="000A13B3" w:rsidRDefault="000A13B3">
      <w:r>
        <w:separator/>
      </w:r>
    </w:p>
  </w:footnote>
  <w:footnote w:type="continuationSeparator" w:id="0">
    <w:p w14:paraId="0471E835" w14:textId="77777777" w:rsidR="000A13B3" w:rsidRDefault="000A1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6D905" w14:textId="77777777" w:rsidR="009E7CE1" w:rsidRDefault="009E7CE1">
    <w:pPr>
      <w:framePr w:w="3147" w:h="170" w:hRule="exact" w:wrap="around" w:vAnchor="page" w:hAnchor="page" w:x="676" w:y="571"/>
      <w:rPr>
        <w:sz w:val="12"/>
      </w:rPr>
    </w:pPr>
  </w:p>
  <w:p w14:paraId="681086B5" w14:textId="77777777" w:rsidR="009E7CE1" w:rsidRDefault="009E7CE1"/>
  <w:p w14:paraId="5D0CAB30" w14:textId="77777777" w:rsidR="009E7CE1" w:rsidRDefault="009E7CE1"/>
  <w:p w14:paraId="4A103DAF" w14:textId="77777777" w:rsidR="009E7CE1" w:rsidRDefault="009E7CE1"/>
  <w:p w14:paraId="6C1B35F8" w14:textId="77777777" w:rsidR="009E7CE1" w:rsidRDefault="009E7C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FAB80" w14:textId="250B6CB2" w:rsidR="009601E2" w:rsidRDefault="00D72B18">
    <w:pPr>
      <w:pStyle w:val="Intestazione"/>
    </w:pPr>
    <w:r>
      <w:rPr>
        <w:noProof/>
      </w:rPr>
      <w:drawing>
        <wp:inline distT="0" distB="0" distL="0" distR="0" wp14:anchorId="1DBA261D" wp14:editId="1E85B01E">
          <wp:extent cx="1538288" cy="971550"/>
          <wp:effectExtent l="0" t="0" r="5080" b="0"/>
          <wp:docPr id="4604094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4427" cy="975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A3484E" w14:textId="77777777" w:rsidR="009601E2" w:rsidRPr="00941B2B" w:rsidRDefault="002916AE">
    <w:pPr>
      <w:pStyle w:val="Intestazione"/>
      <w:rPr>
        <w:rFonts w:ascii="Arial" w:hAnsi="Arial" w:cs="Arial"/>
        <w:color w:val="2E74B5"/>
      </w:rPr>
    </w:pPr>
    <w:r w:rsidRPr="00941B2B">
      <w:rPr>
        <w:rFonts w:ascii="Arial" w:hAnsi="Arial" w:cs="Arial"/>
        <w:color w:val="2E74B5"/>
      </w:rPr>
      <w:t xml:space="preserve">                </w:t>
    </w:r>
  </w:p>
  <w:p w14:paraId="5019CD73" w14:textId="77777777" w:rsidR="009601E2" w:rsidRDefault="009601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9184A"/>
    <w:multiLevelType w:val="hybridMultilevel"/>
    <w:tmpl w:val="CAA227DE"/>
    <w:lvl w:ilvl="0" w:tplc="0C162A1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122B2"/>
    <w:multiLevelType w:val="singleLevel"/>
    <w:tmpl w:val="CD061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1B37AF2"/>
    <w:multiLevelType w:val="singleLevel"/>
    <w:tmpl w:val="DEB6A3B2"/>
    <w:lvl w:ilvl="0">
      <w:start w:val="1"/>
      <w:numFmt w:val="lowerLetter"/>
      <w:lvlText w:val="%1)"/>
      <w:lvlJc w:val="left"/>
      <w:pPr>
        <w:tabs>
          <w:tab w:val="num" w:pos="1267"/>
        </w:tabs>
        <w:ind w:left="1267" w:hanging="360"/>
      </w:pPr>
      <w:rPr>
        <w:rFonts w:hint="default"/>
      </w:rPr>
    </w:lvl>
  </w:abstractNum>
  <w:abstractNum w:abstractNumId="3" w15:restartNumberingAfterBreak="0">
    <w:nsid w:val="24EC34A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9C33754"/>
    <w:multiLevelType w:val="singleLevel"/>
    <w:tmpl w:val="CD061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225220709">
    <w:abstractNumId w:val="1"/>
  </w:num>
  <w:num w:numId="2" w16cid:durableId="310596479">
    <w:abstractNumId w:val="2"/>
  </w:num>
  <w:num w:numId="3" w16cid:durableId="101002283">
    <w:abstractNumId w:val="4"/>
  </w:num>
  <w:num w:numId="4" w16cid:durableId="679233018">
    <w:abstractNumId w:val="3"/>
  </w:num>
  <w:num w:numId="5" w16cid:durableId="1783963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saveSubsetFonts/>
  <w:activeWritingStyle w:appName="MSWord" w:lang="it-IT" w:vendorID="3" w:dllVersion="517" w:checkStyle="1"/>
  <w:activeWritingStyle w:appName="MSWord" w:lang="it-IT" w:vendorID="3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BF9"/>
    <w:rsid w:val="00003EB2"/>
    <w:rsid w:val="00015990"/>
    <w:rsid w:val="000359BE"/>
    <w:rsid w:val="00040F3E"/>
    <w:rsid w:val="00042252"/>
    <w:rsid w:val="0006128C"/>
    <w:rsid w:val="00064021"/>
    <w:rsid w:val="000671ED"/>
    <w:rsid w:val="000875A9"/>
    <w:rsid w:val="000A13B3"/>
    <w:rsid w:val="000A3910"/>
    <w:rsid w:val="000A4308"/>
    <w:rsid w:val="000A6215"/>
    <w:rsid w:val="000A6593"/>
    <w:rsid w:val="000B3B6C"/>
    <w:rsid w:val="000C7148"/>
    <w:rsid w:val="000D1FD9"/>
    <w:rsid w:val="000E17D1"/>
    <w:rsid w:val="000E7A36"/>
    <w:rsid w:val="000F4DCF"/>
    <w:rsid w:val="000F6266"/>
    <w:rsid w:val="000F7A84"/>
    <w:rsid w:val="00105BC7"/>
    <w:rsid w:val="0011233D"/>
    <w:rsid w:val="001126ED"/>
    <w:rsid w:val="0011430A"/>
    <w:rsid w:val="001168F2"/>
    <w:rsid w:val="00116FD8"/>
    <w:rsid w:val="001202C2"/>
    <w:rsid w:val="00120C1A"/>
    <w:rsid w:val="00130343"/>
    <w:rsid w:val="001403E2"/>
    <w:rsid w:val="001430E6"/>
    <w:rsid w:val="00144C7E"/>
    <w:rsid w:val="00152409"/>
    <w:rsid w:val="00155E60"/>
    <w:rsid w:val="0016356D"/>
    <w:rsid w:val="001752C7"/>
    <w:rsid w:val="00182CB6"/>
    <w:rsid w:val="00187084"/>
    <w:rsid w:val="0019207D"/>
    <w:rsid w:val="00195C38"/>
    <w:rsid w:val="001A674D"/>
    <w:rsid w:val="001B4317"/>
    <w:rsid w:val="001C5D01"/>
    <w:rsid w:val="001C662A"/>
    <w:rsid w:val="001D5BBE"/>
    <w:rsid w:val="001F7E7B"/>
    <w:rsid w:val="00210C9A"/>
    <w:rsid w:val="00211193"/>
    <w:rsid w:val="002250C6"/>
    <w:rsid w:val="00234850"/>
    <w:rsid w:val="00236C0E"/>
    <w:rsid w:val="0024270D"/>
    <w:rsid w:val="00256039"/>
    <w:rsid w:val="00260801"/>
    <w:rsid w:val="00270054"/>
    <w:rsid w:val="00273690"/>
    <w:rsid w:val="0028792F"/>
    <w:rsid w:val="002916AE"/>
    <w:rsid w:val="002A1DD2"/>
    <w:rsid w:val="002B4F17"/>
    <w:rsid w:val="002E036A"/>
    <w:rsid w:val="002E463B"/>
    <w:rsid w:val="00305417"/>
    <w:rsid w:val="00316861"/>
    <w:rsid w:val="0034192D"/>
    <w:rsid w:val="0034301D"/>
    <w:rsid w:val="00384E67"/>
    <w:rsid w:val="003E1DF9"/>
    <w:rsid w:val="003E789E"/>
    <w:rsid w:val="0042141C"/>
    <w:rsid w:val="00451114"/>
    <w:rsid w:val="0048045B"/>
    <w:rsid w:val="004933B2"/>
    <w:rsid w:val="004B2AE7"/>
    <w:rsid w:val="004B4C45"/>
    <w:rsid w:val="004C4DD8"/>
    <w:rsid w:val="004D091D"/>
    <w:rsid w:val="004D0FC4"/>
    <w:rsid w:val="0051514E"/>
    <w:rsid w:val="005200A9"/>
    <w:rsid w:val="005201FF"/>
    <w:rsid w:val="00532079"/>
    <w:rsid w:val="0053798B"/>
    <w:rsid w:val="005452B5"/>
    <w:rsid w:val="00550918"/>
    <w:rsid w:val="0055224F"/>
    <w:rsid w:val="0056210F"/>
    <w:rsid w:val="00566F57"/>
    <w:rsid w:val="00575A5C"/>
    <w:rsid w:val="00580F1B"/>
    <w:rsid w:val="00582A7E"/>
    <w:rsid w:val="0059609D"/>
    <w:rsid w:val="005A36BA"/>
    <w:rsid w:val="005D27E7"/>
    <w:rsid w:val="005D73AB"/>
    <w:rsid w:val="005E6302"/>
    <w:rsid w:val="0060706E"/>
    <w:rsid w:val="00614552"/>
    <w:rsid w:val="0064660D"/>
    <w:rsid w:val="006466AF"/>
    <w:rsid w:val="00647F3F"/>
    <w:rsid w:val="00650C8B"/>
    <w:rsid w:val="006607FE"/>
    <w:rsid w:val="00680D78"/>
    <w:rsid w:val="00691BF9"/>
    <w:rsid w:val="006B1619"/>
    <w:rsid w:val="006C1FDC"/>
    <w:rsid w:val="006D32B6"/>
    <w:rsid w:val="006D62DC"/>
    <w:rsid w:val="006E00FB"/>
    <w:rsid w:val="006F03F5"/>
    <w:rsid w:val="006F2045"/>
    <w:rsid w:val="00722203"/>
    <w:rsid w:val="00724134"/>
    <w:rsid w:val="00726D15"/>
    <w:rsid w:val="0073350E"/>
    <w:rsid w:val="00750F10"/>
    <w:rsid w:val="00775739"/>
    <w:rsid w:val="007824C7"/>
    <w:rsid w:val="00782C38"/>
    <w:rsid w:val="0079067D"/>
    <w:rsid w:val="00792C87"/>
    <w:rsid w:val="007A1968"/>
    <w:rsid w:val="007A31C3"/>
    <w:rsid w:val="007A3ACE"/>
    <w:rsid w:val="007C5C40"/>
    <w:rsid w:val="007E251C"/>
    <w:rsid w:val="007E7A9B"/>
    <w:rsid w:val="0080464B"/>
    <w:rsid w:val="00811CFD"/>
    <w:rsid w:val="00827AAB"/>
    <w:rsid w:val="0084211B"/>
    <w:rsid w:val="00856FC4"/>
    <w:rsid w:val="00876C43"/>
    <w:rsid w:val="00877FCC"/>
    <w:rsid w:val="008D1326"/>
    <w:rsid w:val="008D7897"/>
    <w:rsid w:val="008E4AD9"/>
    <w:rsid w:val="008F796B"/>
    <w:rsid w:val="009235EA"/>
    <w:rsid w:val="009252A2"/>
    <w:rsid w:val="00927E68"/>
    <w:rsid w:val="00930FA5"/>
    <w:rsid w:val="00941B2B"/>
    <w:rsid w:val="009601E2"/>
    <w:rsid w:val="00966EFD"/>
    <w:rsid w:val="00971A40"/>
    <w:rsid w:val="00973094"/>
    <w:rsid w:val="009A695D"/>
    <w:rsid w:val="009B6ECF"/>
    <w:rsid w:val="009B771F"/>
    <w:rsid w:val="009C32DF"/>
    <w:rsid w:val="009D17A2"/>
    <w:rsid w:val="009E140C"/>
    <w:rsid w:val="009E7CE1"/>
    <w:rsid w:val="009F06C1"/>
    <w:rsid w:val="00A17911"/>
    <w:rsid w:val="00A21D60"/>
    <w:rsid w:val="00A232B8"/>
    <w:rsid w:val="00A61455"/>
    <w:rsid w:val="00A62EA8"/>
    <w:rsid w:val="00A76B71"/>
    <w:rsid w:val="00A773B7"/>
    <w:rsid w:val="00A851A7"/>
    <w:rsid w:val="00A97F8B"/>
    <w:rsid w:val="00AA19F3"/>
    <w:rsid w:val="00AB543C"/>
    <w:rsid w:val="00AE040C"/>
    <w:rsid w:val="00AF47B5"/>
    <w:rsid w:val="00AF4864"/>
    <w:rsid w:val="00B05CB5"/>
    <w:rsid w:val="00B250F6"/>
    <w:rsid w:val="00B326F9"/>
    <w:rsid w:val="00B6173C"/>
    <w:rsid w:val="00B61F2A"/>
    <w:rsid w:val="00B768E3"/>
    <w:rsid w:val="00BB2520"/>
    <w:rsid w:val="00BB4174"/>
    <w:rsid w:val="00BB595A"/>
    <w:rsid w:val="00BC13BD"/>
    <w:rsid w:val="00BD0DC1"/>
    <w:rsid w:val="00BD61B6"/>
    <w:rsid w:val="00BD7A90"/>
    <w:rsid w:val="00BE2BC6"/>
    <w:rsid w:val="00BE3731"/>
    <w:rsid w:val="00BE4D96"/>
    <w:rsid w:val="00BF4D8C"/>
    <w:rsid w:val="00C13D1C"/>
    <w:rsid w:val="00C15F30"/>
    <w:rsid w:val="00C42AF1"/>
    <w:rsid w:val="00C465A8"/>
    <w:rsid w:val="00C467B9"/>
    <w:rsid w:val="00C535C6"/>
    <w:rsid w:val="00C67B50"/>
    <w:rsid w:val="00C764E5"/>
    <w:rsid w:val="00CC6065"/>
    <w:rsid w:val="00CF3D29"/>
    <w:rsid w:val="00D05CD0"/>
    <w:rsid w:val="00D06F7B"/>
    <w:rsid w:val="00D136E1"/>
    <w:rsid w:val="00D16149"/>
    <w:rsid w:val="00D2262B"/>
    <w:rsid w:val="00D27A9A"/>
    <w:rsid w:val="00D357B9"/>
    <w:rsid w:val="00D4245B"/>
    <w:rsid w:val="00D44CD0"/>
    <w:rsid w:val="00D70D3B"/>
    <w:rsid w:val="00D72B18"/>
    <w:rsid w:val="00D75DFE"/>
    <w:rsid w:val="00D776C1"/>
    <w:rsid w:val="00D83125"/>
    <w:rsid w:val="00D83424"/>
    <w:rsid w:val="00D9492E"/>
    <w:rsid w:val="00DA3A87"/>
    <w:rsid w:val="00DA457D"/>
    <w:rsid w:val="00DA4FF3"/>
    <w:rsid w:val="00DB65CE"/>
    <w:rsid w:val="00DD7A23"/>
    <w:rsid w:val="00DE484A"/>
    <w:rsid w:val="00DF31F5"/>
    <w:rsid w:val="00E13307"/>
    <w:rsid w:val="00E1755E"/>
    <w:rsid w:val="00E2332A"/>
    <w:rsid w:val="00E329F9"/>
    <w:rsid w:val="00E45A77"/>
    <w:rsid w:val="00E51283"/>
    <w:rsid w:val="00E53C8D"/>
    <w:rsid w:val="00E7023E"/>
    <w:rsid w:val="00E90594"/>
    <w:rsid w:val="00ED3083"/>
    <w:rsid w:val="00ED4ACD"/>
    <w:rsid w:val="00EF5767"/>
    <w:rsid w:val="00F008DB"/>
    <w:rsid w:val="00F201B2"/>
    <w:rsid w:val="00F45AED"/>
    <w:rsid w:val="00F50D34"/>
    <w:rsid w:val="00F77A12"/>
    <w:rsid w:val="00F802C2"/>
    <w:rsid w:val="00F83F87"/>
    <w:rsid w:val="00FC0237"/>
    <w:rsid w:val="00FF26F7"/>
    <w:rsid w:val="00FF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8923"/>
  <w15:chartTrackingRefBased/>
  <w15:docId w15:val="{35E3AE49-81F8-4CA4-B2F0-04351904C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jc w:val="both"/>
    </w:pPr>
    <w:rPr>
      <w:sz w:val="22"/>
      <w:szCs w:val="22"/>
    </w:rPr>
  </w:style>
  <w:style w:type="paragraph" w:styleId="Titolo1">
    <w:name w:val="heading 1"/>
    <w:basedOn w:val="Normale"/>
    <w:next w:val="Normale"/>
    <w:qFormat/>
    <w:pPr>
      <w:keepNext/>
      <w:shd w:val="solid" w:color="FFFFFF" w:fill="FFFFFF"/>
      <w:outlineLvl w:val="0"/>
    </w:pPr>
    <w:rPr>
      <w:rFonts w:ascii="Courier New" w:hAnsi="Courier New"/>
      <w:b/>
      <w:sz w:val="32"/>
    </w:rPr>
  </w:style>
  <w:style w:type="paragraph" w:styleId="Titolo2">
    <w:name w:val="heading 2"/>
    <w:basedOn w:val="Normale"/>
    <w:next w:val="Normale"/>
    <w:qFormat/>
    <w:pPr>
      <w:keepNext/>
      <w:shd w:val="solid" w:color="FFFFFF" w:fill="FFFFFF"/>
      <w:outlineLvl w:val="1"/>
    </w:pPr>
    <w:rPr>
      <w:rFonts w:ascii="Courier New" w:hAnsi="Courier New"/>
      <w:b/>
      <w:i/>
      <w:color w:val="000000"/>
      <w:sz w:val="32"/>
    </w:rPr>
  </w:style>
  <w:style w:type="paragraph" w:styleId="Titolo8">
    <w:name w:val="heading 8"/>
    <w:basedOn w:val="Normale"/>
    <w:next w:val="Normale"/>
    <w:qFormat/>
    <w:pPr>
      <w:keepNext/>
      <w:jc w:val="left"/>
      <w:outlineLvl w:val="7"/>
    </w:pPr>
    <w:rPr>
      <w:b/>
      <w:snapToGrid w:val="0"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pecifica1colore">
    <w:name w:val="Specifica1 colore"/>
    <w:basedOn w:val="Normale"/>
    <w:pPr>
      <w:framePr w:w="2886" w:h="998" w:hRule="exact" w:wrap="around" w:vAnchor="page" w:hAnchor="margin" w:y="568" w:anchorLock="1"/>
      <w:shd w:val="solid" w:color="FFFFFF" w:fill="FFFFFF"/>
    </w:pPr>
    <w:rPr>
      <w:rFonts w:ascii="Arial" w:hAnsi="Arial"/>
      <w:b/>
      <w:color w:val="000080"/>
      <w:sz w:val="18"/>
    </w:rPr>
  </w:style>
  <w:style w:type="paragraph" w:customStyle="1" w:styleId="Specifica2nero">
    <w:name w:val="Specifica2 nero"/>
    <w:basedOn w:val="Normale"/>
    <w:pPr>
      <w:framePr w:w="2886" w:h="998" w:hRule="exact" w:wrap="around" w:vAnchor="page" w:hAnchor="margin" w:y="568" w:anchorLock="1"/>
      <w:shd w:val="solid" w:color="FFFFFF" w:fill="FFFFFF"/>
    </w:pPr>
    <w:rPr>
      <w:rFonts w:ascii="Arial" w:hAnsi="Arial"/>
      <w:b/>
      <w:sz w:val="18"/>
    </w:rPr>
  </w:style>
  <w:style w:type="paragraph" w:customStyle="1" w:styleId="Luogoedata">
    <w:name w:val="Luogo e data"/>
    <w:basedOn w:val="Normale"/>
    <w:pPr>
      <w:framePr w:w="4253" w:h="907" w:hRule="exact" w:wrap="notBeside" w:vAnchor="page" w:hAnchor="page" w:x="6811" w:y="2263" w:anchorLock="1"/>
      <w:shd w:val="solid" w:color="FFFFFF" w:fill="FFFFFF"/>
    </w:pPr>
    <w:rPr>
      <w:rFonts w:ascii="Courier New" w:hAnsi="Courier New"/>
    </w:rPr>
  </w:style>
  <w:style w:type="paragraph" w:customStyle="1" w:styleId="Protocollo">
    <w:name w:val="Protocollo"/>
    <w:basedOn w:val="Normale"/>
    <w:pPr>
      <w:framePr w:w="4536" w:h="1247" w:hRule="exact" w:wrap="notBeside" w:vAnchor="page" w:hAnchor="page" w:x="2263" w:y="3182" w:anchorLock="1"/>
      <w:shd w:val="solid" w:color="FFFFFF" w:fill="FFFFFF"/>
    </w:pPr>
    <w:rPr>
      <w:rFonts w:ascii="Courier New" w:hAnsi="Courier New"/>
    </w:rPr>
  </w:style>
  <w:style w:type="paragraph" w:customStyle="1" w:styleId="Destinatario">
    <w:name w:val="Destinatario"/>
    <w:basedOn w:val="Normale"/>
    <w:pPr>
      <w:framePr w:w="4253" w:h="2495" w:hRule="exact" w:hSpace="181" w:wrap="notBeside" w:vAnchor="page" w:hAnchor="page" w:x="6811" w:y="3182" w:anchorLock="1"/>
      <w:shd w:val="solid" w:color="FFFFFF" w:fill="FFFFFF"/>
      <w:spacing w:line="300" w:lineRule="exact"/>
    </w:pPr>
    <w:rPr>
      <w:rFonts w:ascii="Courier New" w:hAnsi="Courier New"/>
    </w:rPr>
  </w:style>
  <w:style w:type="paragraph" w:customStyle="1" w:styleId="TestoCourierNew1215">
    <w:name w:val="Testo CourierNew 12/15"/>
    <w:basedOn w:val="Normale"/>
    <w:pPr>
      <w:widowControl w:val="0"/>
      <w:spacing w:after="60" w:line="300" w:lineRule="exact"/>
    </w:pPr>
    <w:rPr>
      <w:rFonts w:ascii="Courier New" w:hAnsi="Courier New"/>
    </w:rPr>
  </w:style>
  <w:style w:type="paragraph" w:customStyle="1" w:styleId="Politecnicosottonero">
    <w:name w:val="Politecnico sotto nero"/>
    <w:basedOn w:val="Specificasottocolore"/>
    <w:pPr>
      <w:framePr w:wrap="notBeside"/>
      <w:spacing w:before="500"/>
    </w:pPr>
    <w:rPr>
      <w:color w:val="000000"/>
    </w:rPr>
  </w:style>
  <w:style w:type="paragraph" w:customStyle="1" w:styleId="Specificasottocolore">
    <w:name w:val="Specifica sotto colore"/>
    <w:basedOn w:val="Normale"/>
    <w:pPr>
      <w:framePr w:w="2268" w:h="1021" w:hRule="exact" w:wrap="notBeside" w:vAnchor="page" w:hAnchor="page" w:x="2263" w:y="14289" w:anchorLock="1"/>
      <w:shd w:val="clear" w:color="auto" w:fill="FFFFFF"/>
    </w:pPr>
    <w:rPr>
      <w:rFonts w:ascii="Arial" w:hAnsi="Arial"/>
      <w:b/>
      <w:color w:val="000080"/>
      <w:sz w:val="14"/>
    </w:rPr>
  </w:style>
  <w:style w:type="paragraph" w:customStyle="1" w:styleId="IndirizzoTelFax">
    <w:name w:val="Indirizzo Tel Fax"/>
    <w:basedOn w:val="Normale"/>
    <w:pPr>
      <w:framePr w:w="2268" w:h="567" w:hRule="exact" w:wrap="around" w:vAnchor="page" w:hAnchor="page" w:x="2263" w:y="15197" w:anchorLock="1"/>
      <w:shd w:val="solid" w:color="FFFFFF" w:fill="FFFFFF"/>
    </w:pPr>
    <w:rPr>
      <w:rFonts w:ascii="Arial" w:hAnsi="Arial"/>
      <w:b/>
      <w:sz w:val="12"/>
    </w:rPr>
  </w:style>
  <w:style w:type="paragraph" w:customStyle="1" w:styleId="EmailURL">
    <w:name w:val="Email &amp; URL"/>
    <w:basedOn w:val="Normale"/>
    <w:pPr>
      <w:framePr w:w="2835" w:h="510" w:hRule="exact" w:wrap="notBeside" w:vAnchor="page" w:hAnchor="page" w:x="4531" w:y="15197" w:anchorLock="1"/>
      <w:shd w:val="solid" w:color="FFFFFF" w:fill="FFFFFF"/>
      <w:tabs>
        <w:tab w:val="left" w:pos="312"/>
      </w:tabs>
    </w:pPr>
    <w:rPr>
      <w:rFonts w:ascii="Arial" w:hAnsi="Arial"/>
      <w:b/>
      <w:sz w:val="12"/>
      <w:lang w:val="fr-FR"/>
    </w:rPr>
  </w:style>
  <w:style w:type="paragraph" w:customStyle="1" w:styleId="PIVACFiscale">
    <w:name w:val="P.IVA &amp; C.Fiscale"/>
    <w:basedOn w:val="Normale"/>
    <w:pPr>
      <w:framePr w:w="2268" w:h="510" w:hRule="exact" w:wrap="around" w:vAnchor="page" w:hAnchor="page" w:x="6811" w:y="15197" w:anchorLock="1"/>
    </w:pPr>
    <w:rPr>
      <w:rFonts w:ascii="Arial" w:hAnsi="Arial"/>
      <w:b/>
      <w:sz w:val="12"/>
      <w:lang w:val="fr-FR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Pr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fumetto">
    <w:name w:val="Balloon Text"/>
    <w:basedOn w:val="Normale"/>
    <w:semiHidden/>
    <w:rsid w:val="0055224F"/>
    <w:rPr>
      <w:rFonts w:ascii="Tahoma" w:hAnsi="Tahoma" w:cs="Tahoma"/>
      <w:sz w:val="16"/>
      <w:szCs w:val="16"/>
    </w:rPr>
  </w:style>
  <w:style w:type="paragraph" w:customStyle="1" w:styleId="Marchio">
    <w:name w:val="Marchio"/>
    <w:basedOn w:val="Normale"/>
    <w:rsid w:val="009D17A2"/>
    <w:pPr>
      <w:framePr w:wrap="around" w:vAnchor="page" w:hAnchor="page" w:x="568" w:y="2609"/>
      <w:jc w:val="left"/>
    </w:pPr>
    <w:rPr>
      <w:sz w:val="24"/>
      <w:szCs w:val="20"/>
    </w:rPr>
  </w:style>
  <w:style w:type="paragraph" w:customStyle="1" w:styleId="Logotipo">
    <w:name w:val="Logotipo"/>
    <w:basedOn w:val="Normale"/>
    <w:rsid w:val="009D17A2"/>
    <w:pPr>
      <w:framePr w:w="3119" w:h="340" w:hRule="exact" w:hSpace="142" w:vSpace="142" w:wrap="around" w:vAnchor="page" w:hAnchor="page" w:x="568" w:y="2212"/>
      <w:widowControl w:val="0"/>
      <w:spacing w:after="60" w:line="300" w:lineRule="exact"/>
      <w:jc w:val="left"/>
    </w:pPr>
    <w:rPr>
      <w:sz w:val="24"/>
      <w:szCs w:val="20"/>
    </w:rPr>
  </w:style>
  <w:style w:type="table" w:styleId="Grigliatabella">
    <w:name w:val="Table Grid"/>
    <w:basedOn w:val="Tabellanormale"/>
    <w:rsid w:val="009601E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qFormat/>
    <w:rsid w:val="00582A7E"/>
    <w:rPr>
      <w:b/>
      <w:bCs/>
    </w:rPr>
  </w:style>
  <w:style w:type="character" w:styleId="Enfasicorsivo">
    <w:name w:val="Emphasis"/>
    <w:qFormat/>
    <w:rsid w:val="00582A7E"/>
    <w:rPr>
      <w:i/>
      <w:iCs/>
    </w:rPr>
  </w:style>
  <w:style w:type="paragraph" w:customStyle="1" w:styleId="Default">
    <w:name w:val="Default"/>
    <w:rsid w:val="008D13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berto%20Verganti\Documenti\ScuoladiDottorato\Direzione\Direttor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165B7-848D-4D60-A6E6-75266527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Direttore</Template>
  <TotalTime>47</TotalTime>
  <Pages>2</Pages>
  <Words>215</Words>
  <Characters>1496</Characters>
  <Application>Microsoft Office Word</Application>
  <DocSecurity>0</DocSecurity>
  <Lines>149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Facoltà di Ingegneria</vt:lpstr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Facoltà di Ingegneria</dc:title>
  <dc:subject/>
  <dc:creator>Roberto Verganti</dc:creator>
  <cp:keywords/>
  <cp:lastModifiedBy>Liana Frola</cp:lastModifiedBy>
  <cp:revision>42</cp:revision>
  <cp:lastPrinted>2015-05-13T10:10:00Z</cp:lastPrinted>
  <dcterms:created xsi:type="dcterms:W3CDTF">2025-02-24T17:09:00Z</dcterms:created>
  <dcterms:modified xsi:type="dcterms:W3CDTF">2025-02-25T10:09:00Z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862e970f5e7355c58aee79c9985788b40c8f589f480263cee1a6ed5faf1ab2da</vt:lpwstr>
  </property>
</Properties>
</file>